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2B0" w:rsidRDefault="006752B0">
      <w:pPr>
        <w:rPr>
          <w:rFonts w:hint="cs"/>
        </w:rPr>
      </w:pPr>
    </w:p>
    <w:p w:rsidR="006752B0" w:rsidRPr="00E02238" w:rsidRDefault="006752B0" w:rsidP="003F1FC3">
      <w:pPr>
        <w:outlineLvl w:val="0"/>
        <w:rPr>
          <w:rFonts w:ascii="Arial" w:hAnsi="Arial" w:cs="Arial"/>
          <w:b/>
          <w:bCs/>
          <w:sz w:val="26"/>
          <w:szCs w:val="26"/>
          <w:rtl/>
        </w:rPr>
      </w:pPr>
      <w:bookmarkStart w:id="0" w:name="_top"/>
      <w:bookmarkEnd w:id="0"/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נספח </w:t>
      </w:r>
      <w:r>
        <w:rPr>
          <w:rFonts w:ascii="Arial" w:hAnsi="Arial" w:cs="Arial"/>
          <w:b/>
          <w:bCs/>
          <w:sz w:val="26"/>
          <w:szCs w:val="26"/>
          <w:rtl/>
        </w:rPr>
        <w:t>א</w:t>
      </w:r>
      <w:r w:rsidRPr="00E02238">
        <w:rPr>
          <w:rFonts w:ascii="Arial" w:hAnsi="Arial" w:cs="Arial"/>
          <w:b/>
          <w:bCs/>
          <w:sz w:val="26"/>
          <w:szCs w:val="26"/>
          <w:rtl/>
        </w:rPr>
        <w:t xml:space="preserve"> –</w:t>
      </w: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יחיד/ספק חוץ</w:t>
      </w:r>
    </w:p>
    <w:p w:rsidR="006752B0" w:rsidRDefault="006752B0" w:rsidP="00E02238">
      <w:pPr>
        <w:rPr>
          <w:rFonts w:ascii="Arial" w:hAnsi="Arial" w:cs="Arial"/>
          <w:b/>
          <w:bCs/>
          <w:sz w:val="26"/>
          <w:szCs w:val="26"/>
          <w:rtl/>
        </w:rPr>
      </w:pPr>
    </w:p>
    <w:tbl>
      <w:tblPr>
        <w:tblpPr w:leftFromText="180" w:rightFromText="180" w:vertAnchor="page" w:horzAnchor="margin" w:tblpY="3417"/>
        <w:bidiVisual/>
        <w:tblW w:w="43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00"/>
        <w:gridCol w:w="2520"/>
      </w:tblGrid>
      <w:tr w:rsidR="006752B0" w:rsidRPr="002D0394" w:rsidTr="00FF0E82">
        <w:trPr>
          <w:trHeight w:val="350"/>
        </w:trPr>
        <w:tc>
          <w:tcPr>
            <w:tcW w:w="1800" w:type="dxa"/>
            <w:shd w:val="clear" w:color="auto" w:fill="E6E6E6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520" w:type="dxa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משרד החינוך</w:t>
            </w:r>
          </w:p>
        </w:tc>
      </w:tr>
      <w:tr w:rsidR="006752B0" w:rsidRPr="002D0394" w:rsidTr="00FF0E82">
        <w:trPr>
          <w:trHeight w:val="361"/>
        </w:trPr>
        <w:tc>
          <w:tcPr>
            <w:tcW w:w="1800" w:type="dxa"/>
            <w:shd w:val="clear" w:color="auto" w:fill="E6E6E6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520" w:type="dxa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</w:t>
            </w:r>
          </w:p>
        </w:tc>
      </w:tr>
      <w:tr w:rsidR="006752B0" w:rsidRPr="002D0394" w:rsidTr="00FF0E82">
        <w:trPr>
          <w:trHeight w:val="370"/>
        </w:trPr>
        <w:tc>
          <w:tcPr>
            <w:tcW w:w="1800" w:type="dxa"/>
            <w:shd w:val="clear" w:color="auto" w:fill="E6E6E6"/>
          </w:tcPr>
          <w:p w:rsidR="006752B0" w:rsidRPr="00FF0E82" w:rsidRDefault="006752B0" w:rsidP="00FF0E82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520" w:type="dxa"/>
          </w:tcPr>
          <w:p w:rsidR="006752B0" w:rsidRPr="00FF0E82" w:rsidRDefault="001143C4" w:rsidP="00A2287B">
            <w:pPr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10.2013</w:t>
            </w:r>
          </w:p>
        </w:tc>
      </w:tr>
    </w:tbl>
    <w:p w:rsidR="006752B0" w:rsidRDefault="006752B0" w:rsidP="00E02238">
      <w:pPr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</w:p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</w:p>
    <w:p w:rsidR="006752B0" w:rsidRPr="00813E93" w:rsidRDefault="006752B0" w:rsidP="003F1FC3">
      <w:pPr>
        <w:outlineLvl w:val="0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6752B0" w:rsidRPr="002A5F9B" w:rsidRDefault="006752B0" w:rsidP="003F1FC3">
      <w:pPr>
        <w:jc w:val="center"/>
        <w:outlineLvl w:val="0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  <w:r>
        <w:rPr>
          <w:rFonts w:ascii="Arial" w:hAnsi="Arial" w:cs="Arial"/>
          <w:bCs/>
          <w:sz w:val="22"/>
          <w:szCs w:val="22"/>
          <w:u w:val="single"/>
          <w:rtl/>
        </w:rPr>
        <w:t>/ ספק חוץ</w:t>
      </w:r>
    </w:p>
    <w:p w:rsidR="006752B0" w:rsidRDefault="001143C4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3924300</wp:posOffset>
                </wp:positionH>
                <wp:positionV relativeFrom="paragraph">
                  <wp:posOffset>150495</wp:posOffset>
                </wp:positionV>
                <wp:extent cx="342900" cy="228600"/>
                <wp:effectExtent l="0" t="0" r="0" b="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2B0" w:rsidRPr="004E5FA3" w:rsidRDefault="006752B0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9pt;margin-top:11.85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IbLsgIAALg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" filled="f" stroked="f">
                <v:textbox>
                  <w:txbxContent>
                    <w:p w:rsidR="006752B0" w:rsidRPr="004E5FA3" w:rsidRDefault="006752B0" w:rsidP="007B09D4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6752B0" w:rsidRDefault="006752B0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6752B0" w:rsidRPr="00813E93" w:rsidRDefault="006752B0" w:rsidP="007B09D4">
      <w:pPr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78"/>
      </w:tblGrid>
      <w:tr w:rsidR="006752B0" w:rsidTr="00FF0E82">
        <w:tc>
          <w:tcPr>
            <w:tcW w:w="9178" w:type="dxa"/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highlight w:val="yellow"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6752B0" w:rsidRPr="00656066" w:rsidTr="00FF0E82">
        <w:tc>
          <w:tcPr>
            <w:tcW w:w="9178" w:type="dxa"/>
          </w:tcPr>
          <w:p w:rsidR="006752B0" w:rsidRPr="00FF0E82" w:rsidRDefault="006752B0" w:rsidP="003A35CA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מינהל תקשוב ומערכות מידע  במשרד החינוך נותן למשרד החינוך שירותים המבוססים על תשתיות חברת </w:t>
            </w:r>
            <w:r w:rsidRPr="00FF0E82">
              <w:rPr>
                <w:rFonts w:ascii="Arial" w:hAnsi="Arial" w:cs="Arial"/>
                <w:b/>
                <w:sz w:val="22"/>
                <w:szCs w:val="22"/>
              </w:rPr>
              <w:t>HP</w:t>
            </w: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(שרתי </w:t>
            </w:r>
            <w:r w:rsidRPr="00FF0E82">
              <w:rPr>
                <w:rFonts w:ascii="Arial" w:hAnsi="Arial" w:cs="Arial"/>
                <w:b/>
                <w:sz w:val="22"/>
                <w:szCs w:val="22"/>
              </w:rPr>
              <w:t>Alpha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, </w:t>
            </w:r>
            <w:r>
              <w:rPr>
                <w:rFonts w:ascii="Arial" w:hAnsi="Arial" w:cs="Arial"/>
                <w:b/>
                <w:sz w:val="22"/>
                <w:szCs w:val="22"/>
              </w:rPr>
              <w:t>Itanium</w:t>
            </w: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וציוד נלווה) לתשתיות אלה נדרשת תחזוקה.</w:t>
            </w:r>
          </w:p>
        </w:tc>
      </w:tr>
    </w:tbl>
    <w:p w:rsidR="006752B0" w:rsidRDefault="001143C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1647825</wp:posOffset>
                </wp:positionH>
                <wp:positionV relativeFrom="paragraph">
                  <wp:posOffset>-1905</wp:posOffset>
                </wp:positionV>
                <wp:extent cx="342900" cy="228600"/>
                <wp:effectExtent l="0" t="0" r="0" b="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2B0" w:rsidRPr="004E5FA3" w:rsidRDefault="006752B0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left:0;text-align:left;margin-left:129.75pt;margin-top:-.15pt;width:27pt;height:18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X3m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" filled="f" stroked="f">
                <v:textbox>
                  <w:txbxContent>
                    <w:p w:rsidR="006752B0" w:rsidRPr="004E5FA3" w:rsidRDefault="006752B0" w:rsidP="007B09D4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6752B0"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 w:rsidR="006752B0"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="006752B0"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6752B0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6752B0">
        <w:rPr>
          <w:rFonts w:ascii="Arial" w:hAnsi="Arial" w:cs="Arial"/>
          <w:b/>
          <w:sz w:val="28"/>
          <w:szCs w:val="28"/>
          <w:rtl/>
        </w:rPr>
        <w:t xml:space="preserve">  </w:t>
      </w:r>
      <w:r w:rsidR="006752B0" w:rsidRPr="007374D4">
        <w:rPr>
          <w:rFonts w:ascii="Arial" w:hAnsi="Arial" w:cs="Arial"/>
          <w:b/>
          <w:sz w:val="22"/>
          <w:szCs w:val="22"/>
          <w:rtl/>
        </w:rPr>
        <w:t>כן</w:t>
      </w:r>
      <w:r w:rsidR="006752B0">
        <w:rPr>
          <w:rFonts w:ascii="Arial" w:hAnsi="Arial" w:cs="Arial"/>
          <w:b/>
          <w:sz w:val="22"/>
          <w:szCs w:val="22"/>
          <w:rtl/>
        </w:rPr>
        <w:t xml:space="preserve">  </w:t>
      </w:r>
      <w:r w:rsidR="006752B0">
        <w:rPr>
          <w:rFonts w:ascii="Arial" w:hAnsi="Arial" w:cs="Arial"/>
          <w:b/>
          <w:sz w:val="28"/>
          <w:szCs w:val="28"/>
          <w:rtl/>
        </w:rPr>
        <w:t xml:space="preserve">   </w:t>
      </w:r>
      <w:r w:rsidR="006752B0" w:rsidRPr="003D5897">
        <w:rPr>
          <w:rFonts w:ascii="Arial" w:hAnsi="Arial" w:cs="Arial"/>
          <w:b/>
          <w:sz w:val="28"/>
          <w:szCs w:val="28"/>
        </w:rPr>
        <w:sym w:font="Wingdings" w:char="F072"/>
      </w:r>
      <w:r w:rsidR="006752B0">
        <w:rPr>
          <w:rFonts w:ascii="Arial" w:hAnsi="Arial" w:cs="Arial"/>
          <w:b/>
          <w:sz w:val="22"/>
          <w:szCs w:val="22"/>
          <w:rtl/>
        </w:rPr>
        <w:t xml:space="preserve">  לא</w:t>
      </w:r>
    </w:p>
    <w:p w:rsidR="006752B0" w:rsidRPr="00813E93" w:rsidRDefault="006752B0" w:rsidP="007B09D4">
      <w:pPr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6752B0" w:rsidRPr="00813E93" w:rsidRDefault="001143C4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5346700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0" r="0" b="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752B0" w:rsidRPr="004E5FA3" w:rsidRDefault="006752B0" w:rsidP="007B09D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421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tyZ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EZRoJ20KIHNhp0K0dE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" filled="f" stroked="f">
                <v:textbox>
                  <w:txbxContent>
                    <w:p w:rsidR="006752B0" w:rsidRPr="004E5FA3" w:rsidRDefault="006752B0" w:rsidP="007B09D4"/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6752B0" w:rsidRPr="00813E93">
        <w:tc>
          <w:tcPr>
            <w:tcW w:w="3085" w:type="dxa"/>
          </w:tcPr>
          <w:p w:rsidR="006752B0" w:rsidRPr="00813E93" w:rsidRDefault="001143C4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0" t="0" r="0" b="0"/>
                      <wp:wrapNone/>
                      <wp:docPr id="4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752B0" w:rsidRPr="004E5FA3" w:rsidRDefault="006752B0" w:rsidP="007B09D4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oI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" filled="f" stroked="f">
                      <v:textbox>
                        <w:txbxContent>
                          <w:p w:rsidR="006752B0" w:rsidRPr="004E5FA3" w:rsidRDefault="006752B0" w:rsidP="007B09D4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52B0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6752B0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6752B0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6752B0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6752B0" w:rsidRPr="00813E93" w:rsidRDefault="006752B0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sym w:font="Wingdings" w:char="F0AB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6752B0" w:rsidRPr="00813E93" w:rsidRDefault="006752B0" w:rsidP="00183185">
            <w:pPr>
              <w:ind w:right="283"/>
              <w:rPr>
                <w:rFonts w:ascii="Arial" w:hAnsi="Arial" w:cs="Arial"/>
                <w:b/>
                <w:rtl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6752B0" w:rsidRPr="00813E93" w:rsidRDefault="006752B0" w:rsidP="007B09D4">
      <w:pPr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698"/>
        <w:gridCol w:w="3420"/>
        <w:gridCol w:w="3060"/>
      </w:tblGrid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Pr="00FF0E82" w:rsidRDefault="006752B0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highlight w:val="yellow"/>
                <w:rtl/>
              </w:rPr>
              <w:t>היולט פקרד</w:t>
            </w:r>
          </w:p>
        </w:tc>
      </w:tr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183185">
            <w:pPr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6752B0" w:rsidRPr="00FF0E82" w:rsidRDefault="006752B0" w:rsidP="00183185">
            <w:pPr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Pr="00FF0E82" w:rsidRDefault="006752B0" w:rsidP="00183185">
            <w:pPr>
              <w:rPr>
                <w:rFonts w:cs="Narkisim"/>
                <w:highlight w:val="yellow"/>
                <w:u w:val="single"/>
                <w:rtl/>
              </w:rPr>
            </w:pPr>
            <w:r w:rsidRPr="00FF0E82">
              <w:rPr>
                <w:rFonts w:cs="Narkisim"/>
                <w:u w:val="single"/>
                <w:rtl/>
              </w:rPr>
              <w:t>511009342</w:t>
            </w:r>
          </w:p>
        </w:tc>
      </w:tr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Pr="00FF0E82" w:rsidRDefault="001143C4" w:rsidP="00183185">
            <w:pPr>
              <w:rPr>
                <w:rFonts w:ascii="Arial" w:hAnsi="Arial" w:cs="Arial"/>
                <w:b/>
                <w:rtl/>
              </w:rPr>
            </w:pPr>
            <w:r>
              <w:rPr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>
                      <wp:simplePos x="0" y="0"/>
                      <wp:positionH relativeFrom="column">
                        <wp:posOffset>1485900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0" r="0" b="0"/>
                      <wp:wrapNone/>
                      <wp:docPr id="3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752B0" w:rsidRPr="004E5FA3" w:rsidRDefault="006752B0" w:rsidP="007B09D4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6" o:spid="_x0000_s1030" type="#_x0000_t202" style="position:absolute;left:0;text-align:left;margin-left:117pt;margin-top:-.6pt;width:27pt;height:1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cjY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" filled="f" stroked="f">
                      <v:textbox>
                        <w:txbxContent>
                          <w:p w:rsidR="006752B0" w:rsidRPr="004E5FA3" w:rsidRDefault="006752B0" w:rsidP="007B09D4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6752B0" w:rsidRPr="00FF0E82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6752B0" w:rsidRPr="00FF0E82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6752B0"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6752B0" w:rsidRPr="00FF0E82" w:rsidRDefault="006752B0" w:rsidP="00183185">
            <w:pPr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Pr="00FF0E82" w:rsidRDefault="001143C4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709,911</w:t>
            </w:r>
          </w:p>
        </w:tc>
      </w:tr>
      <w:tr w:rsidR="006752B0" w:rsidTr="00FF0E82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752B0" w:rsidRPr="00FF0E82" w:rsidRDefault="001143C4" w:rsidP="00183185">
            <w:pPr>
              <w:rPr>
                <w:rFonts w:ascii="Arial" w:hAnsi="Arial" w:cs="Arial"/>
                <w:b/>
                <w:highlight w:val="yellow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01.01.2014-31.12.2014</w:t>
            </w:r>
            <w:bookmarkStart w:id="1" w:name="_GoBack"/>
            <w:bookmarkEnd w:id="1"/>
          </w:p>
        </w:tc>
      </w:tr>
    </w:tbl>
    <w:p w:rsidR="006752B0" w:rsidRDefault="006752B0" w:rsidP="007B09D4">
      <w:pPr>
        <w:rPr>
          <w:rFonts w:ascii="Arial" w:hAnsi="Arial" w:cs="Arial"/>
          <w:bCs/>
          <w:rtl/>
        </w:rPr>
      </w:pPr>
    </w:p>
    <w:p w:rsidR="006752B0" w:rsidRPr="00BD3C63" w:rsidRDefault="006752B0" w:rsidP="003F1FC3">
      <w:pPr>
        <w:outlineLvl w:val="0"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>נימוקים כי הספק הוא ספק יחיד או כי הטובין הם טובי חוץ</w:t>
      </w:r>
    </w:p>
    <w:p w:rsidR="006752B0" w:rsidRDefault="006752B0" w:rsidP="007B09D4">
      <w:pPr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86"/>
      </w:tblGrid>
      <w:tr w:rsidR="006752B0" w:rsidTr="00FF0E82">
        <w:tc>
          <w:tcPr>
            <w:tcW w:w="9286" w:type="dxa"/>
          </w:tcPr>
          <w:p w:rsidR="006752B0" w:rsidRPr="00FF0E82" w:rsidRDefault="006752B0" w:rsidP="008A1FAC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חברת היולט פקרד היא היצרן והספק היחידי של תשתיות </w:t>
            </w:r>
            <w:r w:rsidRPr="00FF0E82">
              <w:rPr>
                <w:rFonts w:ascii="Arial" w:hAnsi="Arial" w:cs="Arial"/>
                <w:b/>
                <w:sz w:val="22"/>
                <w:szCs w:val="22"/>
              </w:rPr>
              <w:t>Alpha/VMS</w:t>
            </w: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</w:rPr>
              <w:t>Itanium+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ו</w:t>
            </w:r>
            <w:r w:rsidRPr="00FF0E82">
              <w:rPr>
                <w:rFonts w:ascii="Arial" w:hAnsi="Arial" w:cs="Arial"/>
                <w:b/>
                <w:sz w:val="22"/>
                <w:szCs w:val="22"/>
                <w:rtl/>
              </w:rPr>
              <w:t>ציוד נלווה המוסמך לתת תחזוקה לציוד ולתוכנה בתשתית הקיימת במשרד החינוך.</w:t>
            </w:r>
          </w:p>
        </w:tc>
      </w:tr>
    </w:tbl>
    <w:p w:rsidR="006752B0" w:rsidRPr="00813E93" w:rsidRDefault="006752B0" w:rsidP="007B09D4">
      <w:pPr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</w:p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6752B0" w:rsidRDefault="006752B0" w:rsidP="007B09D4">
      <w:pPr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8"/>
        <w:gridCol w:w="3420"/>
        <w:gridCol w:w="2700"/>
      </w:tblGrid>
      <w:tr w:rsidR="006752B0" w:rsidTr="003F1FC3">
        <w:tc>
          <w:tcPr>
            <w:tcW w:w="2698" w:type="dxa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smartTag w:uri="urn:schemas-microsoft-com:office:smarttags" w:element="PersonName">
              <w:r>
                <w:rPr>
                  <w:rFonts w:ascii="Arial" w:hAnsi="Arial" w:cs="Arial"/>
                  <w:b/>
                  <w:sz w:val="22"/>
                  <w:szCs w:val="22"/>
                  <w:rtl/>
                </w:rPr>
                <w:t>נעמי בוסטין</w:t>
              </w:r>
            </w:smartTag>
          </w:p>
        </w:tc>
        <w:tc>
          <w:tcPr>
            <w:tcW w:w="3420" w:type="dxa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/>
                <w:rtl/>
              </w:rPr>
            </w:pPr>
            <w:r w:rsidRPr="00952EB0">
              <w:rPr>
                <w:rFonts w:ascii="Arial" w:hAnsi="Arial" w:cs="Arial"/>
                <w:b/>
                <w:sz w:val="22"/>
                <w:szCs w:val="22"/>
                <w:rtl/>
              </w:rPr>
              <w:t>מנהלת תשתיות תוכנה במינהל תקשוב ומערכות מידע</w:t>
            </w:r>
          </w:p>
        </w:tc>
        <w:tc>
          <w:tcPr>
            <w:tcW w:w="2700" w:type="dxa"/>
          </w:tcPr>
          <w:p w:rsidR="006752B0" w:rsidRPr="00FF0E82" w:rsidRDefault="006752B0" w:rsidP="00FF0E82">
            <w:pPr>
              <w:spacing w:line="360" w:lineRule="auto"/>
              <w:rPr>
                <w:rFonts w:ascii="Arial" w:hAnsi="Arial" w:cs="Arial"/>
                <w:b/>
                <w:rtl/>
              </w:rPr>
            </w:pPr>
          </w:p>
        </w:tc>
      </w:tr>
      <w:tr w:rsidR="006752B0" w:rsidTr="003F1FC3">
        <w:tc>
          <w:tcPr>
            <w:tcW w:w="2698" w:type="dxa"/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6752B0" w:rsidRPr="0085678F" w:rsidRDefault="006752B0" w:rsidP="00FF0E82">
            <w:pPr>
              <w:spacing w:line="360" w:lineRule="auto"/>
              <w:jc w:val="center"/>
              <w:rPr>
                <w:rFonts w:ascii="Arial" w:hAnsi="Arial" w:cs="Arial"/>
                <w:b/>
                <w:rtl/>
              </w:rPr>
            </w:pPr>
            <w:r w:rsidRPr="0085678F">
              <w:rPr>
                <w:rFonts w:ascii="Arial" w:hAnsi="Arial" w:cs="Arial"/>
                <w:b/>
                <w:sz w:val="22"/>
                <w:szCs w:val="22"/>
              </w:rPr>
              <w:t>CEA</w:t>
            </w:r>
          </w:p>
        </w:tc>
        <w:tc>
          <w:tcPr>
            <w:tcW w:w="2700" w:type="dxa"/>
            <w:shd w:val="clear" w:color="auto" w:fill="E6E6E6"/>
          </w:tcPr>
          <w:p w:rsidR="006752B0" w:rsidRPr="00FF0E82" w:rsidRDefault="006752B0" w:rsidP="00FF0E82">
            <w:pPr>
              <w:spacing w:line="360" w:lineRule="auto"/>
              <w:jc w:val="center"/>
              <w:rPr>
                <w:rFonts w:ascii="Arial" w:hAnsi="Arial" w:cs="Arial"/>
                <w:bCs/>
                <w:rtl/>
              </w:rPr>
            </w:pPr>
            <w:r w:rsidRPr="00FF0E82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6752B0" w:rsidRPr="00813E93" w:rsidRDefault="006752B0" w:rsidP="007B09D4">
      <w:pPr>
        <w:rPr>
          <w:rtl/>
        </w:rPr>
      </w:pPr>
    </w:p>
    <w:sectPr w:rsidR="006752B0" w:rsidRPr="00813E93" w:rsidSect="00FC7993">
      <w:headerReference w:type="default" r:id="rId8"/>
      <w:footerReference w:type="default" r:id="rId9"/>
      <w:headerReference w:type="first" r:id="rId10"/>
      <w:footerReference w:type="first" r:id="rId11"/>
      <w:footnotePr>
        <w:numFmt w:val="chicago"/>
      </w:footnotePr>
      <w:pgSz w:w="11906" w:h="16838" w:code="9"/>
      <w:pgMar w:top="2516" w:right="1418" w:bottom="1440" w:left="1418" w:header="709" w:footer="1701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52B0" w:rsidRDefault="006752B0">
      <w:r>
        <w:separator/>
      </w:r>
    </w:p>
    <w:p w:rsidR="006752B0" w:rsidRDefault="006752B0"/>
  </w:endnote>
  <w:endnote w:type="continuationSeparator" w:id="0">
    <w:p w:rsidR="006752B0" w:rsidRDefault="006752B0">
      <w:r>
        <w:continuationSeparator/>
      </w:r>
    </w:p>
    <w:p w:rsidR="006752B0" w:rsidRDefault="006752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avid">
    <w:panose1 w:val="020E0502060401010101"/>
    <w:charset w:val="B1"/>
    <w:family w:val="auto"/>
    <w:pitch w:val="variable"/>
    <w:sig w:usb0="00000801" w:usb1="00000000" w:usb2="00000000" w:usb3="00000000" w:csb0="0000002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85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1436"/>
      <w:gridCol w:w="3869"/>
      <w:gridCol w:w="3880"/>
    </w:tblGrid>
    <w:tr w:rsidR="006752B0" w:rsidRPr="00446139">
      <w:trPr>
        <w:trHeight w:hRule="exact" w:val="454"/>
      </w:trPr>
      <w:tc>
        <w:tcPr>
          <w:tcW w:w="1436" w:type="dxa"/>
          <w:vMerge w:val="restart"/>
          <w:tcBorders>
            <w:top w:val="single" w:sz="4" w:space="0" w:color="auto"/>
            <w:bottom w:val="nil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  <w:p w:rsidR="006752B0" w:rsidRPr="00446139" w:rsidRDefault="001143C4" w:rsidP="00446139">
          <w:pPr>
            <w:rPr>
              <w:rFonts w:ascii="Arial" w:hAnsi="Arial" w:cs="Arial"/>
              <w:sz w:val="20"/>
              <w:szCs w:val="20"/>
              <w:rtl/>
            </w:rPr>
          </w:pPr>
          <w:r>
            <w:rPr>
              <w:noProof/>
            </w:rPr>
            <w:drawing>
              <wp:inline distT="0" distB="0" distL="0" distR="0">
                <wp:extent cx="723900" cy="371475"/>
                <wp:effectExtent l="0" t="0" r="0" b="9525"/>
                <wp:docPr id="1" name="תמונה 1" descr="hashav-logo-grey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תמונה 1" descr="hashav-logo-grey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2390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69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01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880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1B3461"/>
          <w:vAlign w:val="center"/>
        </w:tcPr>
        <w:p w:rsidR="006752B0" w:rsidRPr="00446139" w:rsidRDefault="006752B0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1143C4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1143C4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  <w:tr w:rsidR="006752B0" w:rsidRPr="00446139">
      <w:trPr>
        <w:trHeight w:hRule="exact" w:val="454"/>
      </w:trPr>
      <w:tc>
        <w:tcPr>
          <w:tcW w:w="1436" w:type="dxa"/>
          <w:vMerge/>
          <w:tcBorders>
            <w:top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E6E6E6"/>
          <w:tcMar>
            <w:right w:w="170" w:type="dxa"/>
          </w:tcMar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15"/>
              <w:szCs w:val="15"/>
              <w:rtl/>
            </w:rPr>
          </w:pPr>
        </w:p>
      </w:tc>
      <w:tc>
        <w:tcPr>
          <w:tcW w:w="7749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jc w:val="center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bCs/>
              <w:iCs/>
              <w:color w:val="1B3461"/>
              <w:sz w:val="20"/>
              <w:szCs w:val="20"/>
            </w:rPr>
            <w:t>http://takam.mof.gov.il</w:t>
          </w:r>
        </w:p>
      </w:tc>
    </w:tr>
  </w:tbl>
  <w:p w:rsidR="006752B0" w:rsidRDefault="006752B0" w:rsidP="00377B84">
    <w:pPr>
      <w:pStyle w:val="a8"/>
      <w:tabs>
        <w:tab w:val="clear" w:pos="4153"/>
        <w:tab w:val="clear" w:pos="8306"/>
        <w:tab w:val="left" w:pos="1278"/>
        <w:tab w:val="right" w:pos="9070"/>
      </w:tabs>
      <w:rPr>
        <w:rtl/>
      </w:rPr>
    </w:pPr>
    <w:r>
      <w:rPr>
        <w:rtl/>
      </w:rPr>
      <w:tab/>
    </w:r>
    <w:r>
      <w:tab/>
    </w:r>
  </w:p>
  <w:p w:rsidR="006752B0" w:rsidRDefault="006752B0">
    <w:pPr>
      <w:rPr>
        <w:rtl/>
      </w:rPr>
    </w:pPr>
  </w:p>
  <w:p w:rsidR="006752B0" w:rsidRDefault="006752B0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leftFromText="180" w:rightFromText="180" w:vertAnchor="text" w:horzAnchor="margin" w:tblpY="188"/>
      <w:bidiVisual/>
      <w:tblW w:w="9118" w:type="dxa"/>
      <w:tblBorders>
        <w:top w:val="single" w:sz="4" w:space="0" w:color="auto"/>
        <w:bottom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2692"/>
      <w:gridCol w:w="3179"/>
      <w:gridCol w:w="3247"/>
    </w:tblGrid>
    <w:tr w:rsidR="006752B0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שם המאשר: 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ליאור אגאי</w:t>
          </w:r>
        </w:p>
      </w:tc>
      <w:tc>
        <w:tcPr>
          <w:tcW w:w="3147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 xml:space="preserve">תפקיד: מנהל מינהל הרכש הממשלתי 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tcMar>
            <w:right w:w="0" w:type="dxa"/>
          </w:tcMar>
          <w:vAlign w:val="center"/>
        </w:tcPr>
        <w:p w:rsidR="006752B0" w:rsidRPr="00446139" w:rsidRDefault="006752B0" w:rsidP="00446139">
          <w:pPr>
            <w:ind w:firstLine="197"/>
            <w:rPr>
              <w:rFonts w:ascii="Arial" w:hAnsi="Arial" w:cs="Arial"/>
              <w:color w:val="1B3461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חטיבה: נכסים, רכש ולוגיסטיקה</w:t>
          </w:r>
        </w:p>
      </w:tc>
    </w:tr>
    <w:tr w:rsidR="006752B0" w:rsidRPr="00446139">
      <w:trPr>
        <w:trHeight w:hRule="exact" w:val="454"/>
      </w:trPr>
      <w:tc>
        <w:tcPr>
          <w:tcW w:w="2665" w:type="dxa"/>
          <w:tcBorders>
            <w:top w:val="single" w:sz="4" w:space="0" w:color="auto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bidi w:val="0"/>
            <w:jc w:val="right"/>
            <w:rPr>
              <w:rFonts w:ascii="Arial" w:hAnsi="Arial" w:cs="Arial"/>
              <w:color w:val="FFFFFF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בתוקף מיום: 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1B3461"/>
              <w:sz w:val="20"/>
              <w:szCs w:val="20"/>
              <w:rtl/>
            </w:rPr>
            <w:t>.20</w:t>
          </w:r>
          <w:r>
            <w:rPr>
              <w:rFonts w:ascii="Arial" w:hAnsi="Arial" w:cs="Arial"/>
              <w:color w:val="1B3461"/>
              <w:sz w:val="20"/>
              <w:szCs w:val="20"/>
              <w:rtl/>
            </w:rPr>
            <w:t>10</w:t>
          </w:r>
        </w:p>
      </w:tc>
      <w:tc>
        <w:tcPr>
          <w:tcW w:w="3147" w:type="dxa"/>
          <w:tcBorders>
            <w:top w:val="nil"/>
            <w:bottom w:val="single" w:sz="4" w:space="0" w:color="auto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bidi w:val="0"/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1B3461"/>
              <w:sz w:val="20"/>
              <w:szCs w:val="20"/>
            </w:rPr>
            <w:t>http://takam.mof.gov.il</w:t>
          </w:r>
        </w:p>
      </w:tc>
      <w:tc>
        <w:tcPr>
          <w:tcW w:w="3214" w:type="dxa"/>
          <w:tcBorders>
            <w:top w:val="single" w:sz="4" w:space="0" w:color="auto"/>
            <w:bottom w:val="single" w:sz="4" w:space="0" w:color="auto"/>
          </w:tcBorders>
          <w:shd w:val="clear" w:color="auto" w:fill="1B3461"/>
          <w:tcMar>
            <w:left w:w="0" w:type="dxa"/>
            <w:right w:w="0" w:type="dxa"/>
          </w:tcMar>
          <w:vAlign w:val="center"/>
        </w:tcPr>
        <w:p w:rsidR="006752B0" w:rsidRPr="00446139" w:rsidRDefault="006752B0" w:rsidP="00446139">
          <w:pPr>
            <w:jc w:val="center"/>
            <w:rPr>
              <w:rFonts w:ascii="Arial" w:hAnsi="Arial" w:cs="Arial"/>
              <w:color w:val="FFFFFF"/>
              <w:sz w:val="20"/>
              <w:szCs w:val="20"/>
            </w:rPr>
          </w:pP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עמוד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PAGE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1143C4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1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  <w:rtl/>
            </w:rPr>
            <w:t>מתוך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t xml:space="preserve"> 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begin"/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instrText xml:space="preserve"> NUMPAGES </w:instrTex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separate"/>
          </w:r>
          <w:r w:rsidR="001143C4">
            <w:rPr>
              <w:rFonts w:ascii="Arial" w:hAnsi="Arial" w:cs="Arial"/>
              <w:noProof/>
              <w:color w:val="FFFFFF"/>
              <w:sz w:val="20"/>
              <w:szCs w:val="20"/>
              <w:rtl/>
            </w:rPr>
            <w:t>2</w:t>
          </w:r>
          <w:r w:rsidRPr="00446139">
            <w:rPr>
              <w:rFonts w:ascii="Arial" w:hAnsi="Arial" w:cs="Arial"/>
              <w:color w:val="FFFFFF"/>
              <w:sz w:val="20"/>
              <w:szCs w:val="20"/>
            </w:rPr>
            <w:fldChar w:fldCharType="end"/>
          </w:r>
        </w:p>
      </w:tc>
    </w:tr>
  </w:tbl>
  <w:p w:rsidR="006752B0" w:rsidRPr="005063DE" w:rsidRDefault="006752B0">
    <w:pPr>
      <w:pStyle w:val="a8"/>
    </w:pPr>
  </w:p>
  <w:p w:rsidR="006752B0" w:rsidRDefault="006752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52B0" w:rsidRDefault="006752B0">
      <w:r>
        <w:separator/>
      </w:r>
    </w:p>
    <w:p w:rsidR="006752B0" w:rsidRDefault="006752B0"/>
  </w:footnote>
  <w:footnote w:type="continuationSeparator" w:id="0">
    <w:p w:rsidR="006752B0" w:rsidRDefault="006752B0">
      <w:r>
        <w:continuationSeparator/>
      </w:r>
    </w:p>
    <w:p w:rsidR="006752B0" w:rsidRDefault="006752B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pPr w:bottomFromText="284" w:vertAnchor="text" w:horzAnchor="margin" w:tblpY="1"/>
      <w:bidiVisual/>
      <w:tblW w:w="0" w:type="auto"/>
      <w:tblBorders>
        <w:bottom w:val="single" w:sz="4" w:space="0" w:color="auto"/>
        <w:insideH w:val="single" w:sz="4" w:space="0" w:color="auto"/>
      </w:tblBorders>
      <w:tblCellMar>
        <w:right w:w="170" w:type="dxa"/>
      </w:tblCellMar>
      <w:tblLook w:val="01E0" w:firstRow="1" w:lastRow="1" w:firstColumn="1" w:lastColumn="1" w:noHBand="0" w:noVBand="0"/>
    </w:tblPr>
    <w:tblGrid>
      <w:gridCol w:w="5198"/>
      <w:gridCol w:w="3968"/>
    </w:tblGrid>
    <w:tr w:rsidR="006752B0" w:rsidRPr="00446139">
      <w:trPr>
        <w:trHeight w:hRule="exact" w:val="567"/>
      </w:trPr>
      <w:tc>
        <w:tcPr>
          <w:tcW w:w="9166" w:type="dxa"/>
          <w:gridSpan w:val="2"/>
          <w:tcBorders>
            <w:top w:val="nil"/>
            <w:bottom w:val="nil"/>
          </w:tcBorders>
          <w:shd w:val="clear" w:color="auto" w:fill="1B3461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</w:pPr>
          <w:r w:rsidRPr="00446139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 xml:space="preserve">שם ההוראה:  </w:t>
          </w:r>
          <w:r>
            <w:rPr>
              <w:rtl/>
            </w:rPr>
            <w:t xml:space="preserve"> </w:t>
          </w:r>
          <w:r w:rsidRPr="00DA4755">
            <w:rPr>
              <w:rFonts w:ascii="Arial" w:hAnsi="Arial" w:cs="Arial"/>
              <w:b/>
              <w:bCs/>
              <w:color w:val="FFFFFF"/>
              <w:sz w:val="28"/>
              <w:szCs w:val="28"/>
              <w:rtl/>
            </w:rPr>
            <w:t>בחינת קיומם של ספקים ומיזמים</w:t>
          </w:r>
        </w:p>
      </w:tc>
    </w:tr>
    <w:tr w:rsidR="006752B0" w:rsidRPr="00446139">
      <w:trPr>
        <w:trHeight w:hRule="exact" w:val="454"/>
      </w:trPr>
      <w:tc>
        <w:tcPr>
          <w:tcW w:w="5198" w:type="dxa"/>
          <w:tcBorders>
            <w:top w:val="nil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ראשי: </w:t>
          </w:r>
          <w:r>
            <w:rPr>
              <w:rFonts w:ascii="Arial" w:hAnsi="Arial" w:cs="Arial"/>
              <w:sz w:val="20"/>
              <w:szCs w:val="20"/>
              <w:rtl/>
            </w:rPr>
            <w:t>התקשרויות ורכישות</w:t>
          </w:r>
        </w:p>
      </w:tc>
      <w:tc>
        <w:tcPr>
          <w:tcW w:w="3968" w:type="dxa"/>
          <w:tcBorders>
            <w:top w:val="nil"/>
          </w:tcBorders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מספר הוראה: </w:t>
          </w:r>
          <w:r>
            <w:rPr>
              <w:rFonts w:ascii="Arial" w:hAnsi="Arial" w:cs="Arial"/>
              <w:sz w:val="20"/>
              <w:szCs w:val="20"/>
              <w:rtl/>
            </w:rPr>
            <w:t>7.8.2</w:t>
          </w:r>
        </w:p>
      </w:tc>
    </w:tr>
    <w:tr w:rsidR="006752B0" w:rsidRPr="00446139">
      <w:trPr>
        <w:trHeight w:hRule="exact" w:val="454"/>
      </w:trPr>
      <w:tc>
        <w:tcPr>
          <w:tcW w:w="5198" w:type="dxa"/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sz w:val="20"/>
              <w:szCs w:val="20"/>
              <w:rtl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 xml:space="preserve">פרק משני: </w:t>
          </w:r>
          <w:r>
            <w:rPr>
              <w:rFonts w:ascii="Arial" w:hAnsi="Arial" w:cs="Arial"/>
              <w:sz w:val="20"/>
              <w:szCs w:val="20"/>
              <w:rtl/>
            </w:rPr>
            <w:t>פטור ממכרז</w:t>
          </w:r>
        </w:p>
      </w:tc>
      <w:tc>
        <w:tcPr>
          <w:tcW w:w="3968" w:type="dxa"/>
          <w:shd w:val="clear" w:color="auto" w:fill="E6E6E6"/>
          <w:vAlign w:val="center"/>
        </w:tcPr>
        <w:p w:rsidR="006752B0" w:rsidRPr="00446139" w:rsidRDefault="006752B0" w:rsidP="00446139">
          <w:pPr>
            <w:rPr>
              <w:rFonts w:ascii="Arial" w:hAnsi="Arial" w:cs="Arial"/>
              <w:sz w:val="20"/>
              <w:szCs w:val="20"/>
            </w:rPr>
          </w:pPr>
          <w:r w:rsidRPr="00446139">
            <w:rPr>
              <w:rFonts w:ascii="Arial" w:hAnsi="Arial" w:cs="Arial"/>
              <w:sz w:val="20"/>
              <w:szCs w:val="20"/>
              <w:rtl/>
            </w:rPr>
            <w:t>מהדורה:</w:t>
          </w:r>
          <w:r w:rsidRPr="0044613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  <w:rtl/>
            </w:rPr>
            <w:t>02</w:t>
          </w:r>
        </w:p>
      </w:tc>
    </w:tr>
  </w:tbl>
  <w:p w:rsidR="006752B0" w:rsidRDefault="006752B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752B0" w:rsidRDefault="006752B0" w:rsidP="00367921">
    <w:pPr>
      <w:pStyle w:val="a6"/>
      <w:rPr>
        <w:rtl/>
      </w:rPr>
    </w:pPr>
  </w:p>
  <w:p w:rsidR="006752B0" w:rsidRDefault="001143C4" w:rsidP="00367921">
    <w:pPr>
      <w:pStyle w:val="a6"/>
      <w:rPr>
        <w:rtl/>
      </w:rPr>
    </w:pPr>
    <w:r>
      <w:rPr>
        <w:noProof/>
      </w:rPr>
      <w:drawing>
        <wp:inline distT="0" distB="0" distL="0" distR="0">
          <wp:extent cx="5686425" cy="962025"/>
          <wp:effectExtent l="0" t="0" r="9525" b="9525"/>
          <wp:docPr id="2" name="תמונה 2" descr="heather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2" descr="heather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86425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FB06D5"/>
    <w:multiLevelType w:val="multilevel"/>
    <w:tmpl w:val="E8EA03F0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C5965A7"/>
    <w:multiLevelType w:val="multilevel"/>
    <w:tmpl w:val="00E466DA"/>
    <w:lvl w:ilvl="0">
      <w:start w:val="1"/>
      <w:numFmt w:val="decimal"/>
      <w:pStyle w:val="211111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cs="Times New Roman" w:hint="default"/>
        <w:b w:val="0"/>
        <w:bCs w:val="0"/>
        <w:color w:val="auto"/>
      </w:rPr>
    </w:lvl>
    <w:lvl w:ilvl="2">
      <w:start w:val="1"/>
      <w:numFmt w:val="decimal"/>
      <w:pStyle w:val="a1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1"/>
      <w:lvlText w:val="%1.%2.%3.%4."/>
      <w:lvlJc w:val="left"/>
      <w:pPr>
        <w:tabs>
          <w:tab w:val="num" w:pos="3119"/>
        </w:tabs>
        <w:ind w:left="3119" w:hanging="1134"/>
      </w:pPr>
      <w:rPr>
        <w:rFonts w:cs="Times New Roman" w:hint="default"/>
      </w:rPr>
    </w:lvl>
    <w:lvl w:ilvl="4">
      <w:start w:val="1"/>
      <w:numFmt w:val="decimal"/>
      <w:pStyle w:val="211111"/>
      <w:lvlText w:val="%1.%2.%3.%4.%5."/>
      <w:lvlJc w:val="left"/>
      <w:pPr>
        <w:tabs>
          <w:tab w:val="num" w:pos="4253"/>
        </w:tabs>
        <w:ind w:left="4253" w:hanging="1134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2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284"/>
  <w:characterSpacingControl w:val="doNotCompress"/>
  <w:hdrShapeDefaults>
    <o:shapedefaults v:ext="edit" spidmax="2051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54F"/>
    <w:rsid w:val="00001400"/>
    <w:rsid w:val="00006D51"/>
    <w:rsid w:val="000211B5"/>
    <w:rsid w:val="0002374D"/>
    <w:rsid w:val="00024E76"/>
    <w:rsid w:val="00025B4F"/>
    <w:rsid w:val="00026C66"/>
    <w:rsid w:val="00031720"/>
    <w:rsid w:val="00032EE6"/>
    <w:rsid w:val="00033A33"/>
    <w:rsid w:val="00043002"/>
    <w:rsid w:val="00044268"/>
    <w:rsid w:val="00044AD5"/>
    <w:rsid w:val="00046E33"/>
    <w:rsid w:val="000477BD"/>
    <w:rsid w:val="0005260D"/>
    <w:rsid w:val="00052980"/>
    <w:rsid w:val="00057A8E"/>
    <w:rsid w:val="00057DE0"/>
    <w:rsid w:val="00062B39"/>
    <w:rsid w:val="00062E77"/>
    <w:rsid w:val="00065ED1"/>
    <w:rsid w:val="00066189"/>
    <w:rsid w:val="0006701E"/>
    <w:rsid w:val="00071A20"/>
    <w:rsid w:val="00076DFA"/>
    <w:rsid w:val="00085895"/>
    <w:rsid w:val="00090246"/>
    <w:rsid w:val="00093E3D"/>
    <w:rsid w:val="00094E88"/>
    <w:rsid w:val="00095828"/>
    <w:rsid w:val="000961AA"/>
    <w:rsid w:val="000A1AF5"/>
    <w:rsid w:val="000A4455"/>
    <w:rsid w:val="000A546E"/>
    <w:rsid w:val="000A5A53"/>
    <w:rsid w:val="000A6C0D"/>
    <w:rsid w:val="000B26AC"/>
    <w:rsid w:val="000B2F1F"/>
    <w:rsid w:val="000B400D"/>
    <w:rsid w:val="000B69AF"/>
    <w:rsid w:val="000D13A5"/>
    <w:rsid w:val="000D252B"/>
    <w:rsid w:val="000E2EF2"/>
    <w:rsid w:val="000E5C54"/>
    <w:rsid w:val="000E5EEC"/>
    <w:rsid w:val="000F2874"/>
    <w:rsid w:val="000F35E3"/>
    <w:rsid w:val="000F6B52"/>
    <w:rsid w:val="000F7474"/>
    <w:rsid w:val="0010592C"/>
    <w:rsid w:val="00110207"/>
    <w:rsid w:val="001143C4"/>
    <w:rsid w:val="00114564"/>
    <w:rsid w:val="001151F6"/>
    <w:rsid w:val="001164D1"/>
    <w:rsid w:val="00116637"/>
    <w:rsid w:val="001214F1"/>
    <w:rsid w:val="001225BC"/>
    <w:rsid w:val="00132FBE"/>
    <w:rsid w:val="001359C1"/>
    <w:rsid w:val="00135D36"/>
    <w:rsid w:val="00142E31"/>
    <w:rsid w:val="00143C0A"/>
    <w:rsid w:val="00151DD2"/>
    <w:rsid w:val="00152EB5"/>
    <w:rsid w:val="00155BFD"/>
    <w:rsid w:val="001626B5"/>
    <w:rsid w:val="00166F20"/>
    <w:rsid w:val="0017202E"/>
    <w:rsid w:val="00172372"/>
    <w:rsid w:val="00176157"/>
    <w:rsid w:val="00183185"/>
    <w:rsid w:val="001835DE"/>
    <w:rsid w:val="001927FC"/>
    <w:rsid w:val="001A12A5"/>
    <w:rsid w:val="001A756C"/>
    <w:rsid w:val="001B05A0"/>
    <w:rsid w:val="001B0EA1"/>
    <w:rsid w:val="001B647D"/>
    <w:rsid w:val="001C035E"/>
    <w:rsid w:val="001C4288"/>
    <w:rsid w:val="001C519B"/>
    <w:rsid w:val="001C6B97"/>
    <w:rsid w:val="001D2745"/>
    <w:rsid w:val="001D543D"/>
    <w:rsid w:val="001D6480"/>
    <w:rsid w:val="001E0B43"/>
    <w:rsid w:val="001E0D94"/>
    <w:rsid w:val="001E3C72"/>
    <w:rsid w:val="001E3CFE"/>
    <w:rsid w:val="001E3F84"/>
    <w:rsid w:val="001E43C5"/>
    <w:rsid w:val="001E654F"/>
    <w:rsid w:val="001E7AD5"/>
    <w:rsid w:val="00201DCC"/>
    <w:rsid w:val="0020410D"/>
    <w:rsid w:val="0020493F"/>
    <w:rsid w:val="00204F55"/>
    <w:rsid w:val="00206F59"/>
    <w:rsid w:val="0021629D"/>
    <w:rsid w:val="00224334"/>
    <w:rsid w:val="00225AB2"/>
    <w:rsid w:val="002313AA"/>
    <w:rsid w:val="00243330"/>
    <w:rsid w:val="00243E6D"/>
    <w:rsid w:val="00245502"/>
    <w:rsid w:val="00251986"/>
    <w:rsid w:val="00263787"/>
    <w:rsid w:val="002643BC"/>
    <w:rsid w:val="00264C3F"/>
    <w:rsid w:val="00276B4D"/>
    <w:rsid w:val="00286A2C"/>
    <w:rsid w:val="00287626"/>
    <w:rsid w:val="00290F14"/>
    <w:rsid w:val="00292129"/>
    <w:rsid w:val="00296202"/>
    <w:rsid w:val="002A020E"/>
    <w:rsid w:val="002A3C91"/>
    <w:rsid w:val="002A5989"/>
    <w:rsid w:val="002A5F9B"/>
    <w:rsid w:val="002A650B"/>
    <w:rsid w:val="002B2F0F"/>
    <w:rsid w:val="002B6E32"/>
    <w:rsid w:val="002C0D54"/>
    <w:rsid w:val="002C186A"/>
    <w:rsid w:val="002C2712"/>
    <w:rsid w:val="002C4C45"/>
    <w:rsid w:val="002C5D41"/>
    <w:rsid w:val="002C6344"/>
    <w:rsid w:val="002D0394"/>
    <w:rsid w:val="002D4063"/>
    <w:rsid w:val="002E0DA8"/>
    <w:rsid w:val="002E45C8"/>
    <w:rsid w:val="002E4C2E"/>
    <w:rsid w:val="002E6DB6"/>
    <w:rsid w:val="002E7C45"/>
    <w:rsid w:val="002F0928"/>
    <w:rsid w:val="003016BC"/>
    <w:rsid w:val="003021F0"/>
    <w:rsid w:val="00302753"/>
    <w:rsid w:val="00310559"/>
    <w:rsid w:val="0031223C"/>
    <w:rsid w:val="00317A53"/>
    <w:rsid w:val="00320BBD"/>
    <w:rsid w:val="00321759"/>
    <w:rsid w:val="0032529C"/>
    <w:rsid w:val="00325BDA"/>
    <w:rsid w:val="00330D35"/>
    <w:rsid w:val="00330E50"/>
    <w:rsid w:val="003376EA"/>
    <w:rsid w:val="00342353"/>
    <w:rsid w:val="00342F76"/>
    <w:rsid w:val="003455C2"/>
    <w:rsid w:val="003459E2"/>
    <w:rsid w:val="00355760"/>
    <w:rsid w:val="00360746"/>
    <w:rsid w:val="00360C0D"/>
    <w:rsid w:val="00360E37"/>
    <w:rsid w:val="003636CF"/>
    <w:rsid w:val="00367921"/>
    <w:rsid w:val="00375B87"/>
    <w:rsid w:val="003761A7"/>
    <w:rsid w:val="003761AA"/>
    <w:rsid w:val="003768BE"/>
    <w:rsid w:val="00377B84"/>
    <w:rsid w:val="00380234"/>
    <w:rsid w:val="003966A5"/>
    <w:rsid w:val="003A35CA"/>
    <w:rsid w:val="003A49CF"/>
    <w:rsid w:val="003A51B5"/>
    <w:rsid w:val="003A6C8F"/>
    <w:rsid w:val="003B13C9"/>
    <w:rsid w:val="003B5179"/>
    <w:rsid w:val="003B5C91"/>
    <w:rsid w:val="003B6DA8"/>
    <w:rsid w:val="003C2A62"/>
    <w:rsid w:val="003C2E9F"/>
    <w:rsid w:val="003C3CA0"/>
    <w:rsid w:val="003D1E16"/>
    <w:rsid w:val="003D545A"/>
    <w:rsid w:val="003D5897"/>
    <w:rsid w:val="003E2454"/>
    <w:rsid w:val="003E2D37"/>
    <w:rsid w:val="003F1FC3"/>
    <w:rsid w:val="003F30D2"/>
    <w:rsid w:val="004051DD"/>
    <w:rsid w:val="00406E4C"/>
    <w:rsid w:val="00417B88"/>
    <w:rsid w:val="00422717"/>
    <w:rsid w:val="00436555"/>
    <w:rsid w:val="00443736"/>
    <w:rsid w:val="00446139"/>
    <w:rsid w:val="00453AAE"/>
    <w:rsid w:val="00453AFC"/>
    <w:rsid w:val="00455A97"/>
    <w:rsid w:val="00456FE1"/>
    <w:rsid w:val="0045706C"/>
    <w:rsid w:val="0046043D"/>
    <w:rsid w:val="0046509C"/>
    <w:rsid w:val="004669F8"/>
    <w:rsid w:val="004678E6"/>
    <w:rsid w:val="00472474"/>
    <w:rsid w:val="00480143"/>
    <w:rsid w:val="00484F17"/>
    <w:rsid w:val="004853EC"/>
    <w:rsid w:val="004864D9"/>
    <w:rsid w:val="00486A42"/>
    <w:rsid w:val="004935DA"/>
    <w:rsid w:val="004A0DB2"/>
    <w:rsid w:val="004A1E86"/>
    <w:rsid w:val="004A2DB3"/>
    <w:rsid w:val="004A47A6"/>
    <w:rsid w:val="004A56BF"/>
    <w:rsid w:val="004B0A65"/>
    <w:rsid w:val="004B1D89"/>
    <w:rsid w:val="004C2FAB"/>
    <w:rsid w:val="004C7F4C"/>
    <w:rsid w:val="004D1FE7"/>
    <w:rsid w:val="004D491E"/>
    <w:rsid w:val="004D6229"/>
    <w:rsid w:val="004D7C81"/>
    <w:rsid w:val="004E4FDF"/>
    <w:rsid w:val="004E5FA3"/>
    <w:rsid w:val="004F0327"/>
    <w:rsid w:val="004F46FF"/>
    <w:rsid w:val="004F7931"/>
    <w:rsid w:val="004F7C57"/>
    <w:rsid w:val="004F7D02"/>
    <w:rsid w:val="00500518"/>
    <w:rsid w:val="00505625"/>
    <w:rsid w:val="005063DE"/>
    <w:rsid w:val="00506B7D"/>
    <w:rsid w:val="005078D6"/>
    <w:rsid w:val="00510A34"/>
    <w:rsid w:val="00510D05"/>
    <w:rsid w:val="00511A98"/>
    <w:rsid w:val="005172D2"/>
    <w:rsid w:val="005174E2"/>
    <w:rsid w:val="005230E9"/>
    <w:rsid w:val="00525C85"/>
    <w:rsid w:val="00525EC5"/>
    <w:rsid w:val="005330BE"/>
    <w:rsid w:val="0053609A"/>
    <w:rsid w:val="005371C2"/>
    <w:rsid w:val="00540D57"/>
    <w:rsid w:val="00542E3D"/>
    <w:rsid w:val="005474CB"/>
    <w:rsid w:val="005479FC"/>
    <w:rsid w:val="00550B07"/>
    <w:rsid w:val="00550BCE"/>
    <w:rsid w:val="00552C50"/>
    <w:rsid w:val="00557197"/>
    <w:rsid w:val="00561ED0"/>
    <w:rsid w:val="005638EA"/>
    <w:rsid w:val="00564726"/>
    <w:rsid w:val="0057104E"/>
    <w:rsid w:val="0057138A"/>
    <w:rsid w:val="005738E0"/>
    <w:rsid w:val="00574FE9"/>
    <w:rsid w:val="00576799"/>
    <w:rsid w:val="00580BA1"/>
    <w:rsid w:val="0058274F"/>
    <w:rsid w:val="005837B5"/>
    <w:rsid w:val="00584128"/>
    <w:rsid w:val="00584D02"/>
    <w:rsid w:val="00594BF8"/>
    <w:rsid w:val="0059726F"/>
    <w:rsid w:val="005A15EB"/>
    <w:rsid w:val="005A25AE"/>
    <w:rsid w:val="005A319B"/>
    <w:rsid w:val="005A6D06"/>
    <w:rsid w:val="005B044F"/>
    <w:rsid w:val="005B1606"/>
    <w:rsid w:val="005B4151"/>
    <w:rsid w:val="005B4693"/>
    <w:rsid w:val="005B50D4"/>
    <w:rsid w:val="005B6A89"/>
    <w:rsid w:val="005B7E0F"/>
    <w:rsid w:val="005C1EB6"/>
    <w:rsid w:val="005C2A72"/>
    <w:rsid w:val="005C631A"/>
    <w:rsid w:val="005C77E1"/>
    <w:rsid w:val="005C7FAF"/>
    <w:rsid w:val="005D59A3"/>
    <w:rsid w:val="005D70BC"/>
    <w:rsid w:val="005E086C"/>
    <w:rsid w:val="005E43E9"/>
    <w:rsid w:val="005E4A37"/>
    <w:rsid w:val="005F31A4"/>
    <w:rsid w:val="0060198C"/>
    <w:rsid w:val="00610420"/>
    <w:rsid w:val="00610A5C"/>
    <w:rsid w:val="00612798"/>
    <w:rsid w:val="00614185"/>
    <w:rsid w:val="00615C8D"/>
    <w:rsid w:val="00620914"/>
    <w:rsid w:val="006272A1"/>
    <w:rsid w:val="00632B59"/>
    <w:rsid w:val="006361D6"/>
    <w:rsid w:val="00644278"/>
    <w:rsid w:val="006450D5"/>
    <w:rsid w:val="00652A34"/>
    <w:rsid w:val="00652F13"/>
    <w:rsid w:val="0065320D"/>
    <w:rsid w:val="00654C58"/>
    <w:rsid w:val="006557D9"/>
    <w:rsid w:val="00656066"/>
    <w:rsid w:val="00660270"/>
    <w:rsid w:val="00661D2C"/>
    <w:rsid w:val="006622EC"/>
    <w:rsid w:val="006702AD"/>
    <w:rsid w:val="00673EBE"/>
    <w:rsid w:val="006752B0"/>
    <w:rsid w:val="00683430"/>
    <w:rsid w:val="006849BF"/>
    <w:rsid w:val="0069510D"/>
    <w:rsid w:val="006961D5"/>
    <w:rsid w:val="006A709F"/>
    <w:rsid w:val="006B52D5"/>
    <w:rsid w:val="006B6E68"/>
    <w:rsid w:val="006B75D7"/>
    <w:rsid w:val="006C56A8"/>
    <w:rsid w:val="006D1672"/>
    <w:rsid w:val="006D192A"/>
    <w:rsid w:val="006D3FE9"/>
    <w:rsid w:val="006D3FF2"/>
    <w:rsid w:val="006E0ED0"/>
    <w:rsid w:val="006E2F5F"/>
    <w:rsid w:val="006E4240"/>
    <w:rsid w:val="006E4A51"/>
    <w:rsid w:val="006F070F"/>
    <w:rsid w:val="006F5608"/>
    <w:rsid w:val="006F7487"/>
    <w:rsid w:val="007028A5"/>
    <w:rsid w:val="0070490E"/>
    <w:rsid w:val="0071786F"/>
    <w:rsid w:val="00721E03"/>
    <w:rsid w:val="0072425F"/>
    <w:rsid w:val="007336C0"/>
    <w:rsid w:val="0073519C"/>
    <w:rsid w:val="0073562D"/>
    <w:rsid w:val="00735CCF"/>
    <w:rsid w:val="007372FC"/>
    <w:rsid w:val="007374D4"/>
    <w:rsid w:val="00743DA5"/>
    <w:rsid w:val="00744E93"/>
    <w:rsid w:val="00745BCB"/>
    <w:rsid w:val="00746F3E"/>
    <w:rsid w:val="0074777C"/>
    <w:rsid w:val="007524B5"/>
    <w:rsid w:val="00755468"/>
    <w:rsid w:val="007572EA"/>
    <w:rsid w:val="00760357"/>
    <w:rsid w:val="00765026"/>
    <w:rsid w:val="00765DCF"/>
    <w:rsid w:val="0076720A"/>
    <w:rsid w:val="0077003F"/>
    <w:rsid w:val="007722FF"/>
    <w:rsid w:val="00772678"/>
    <w:rsid w:val="007743B3"/>
    <w:rsid w:val="00782304"/>
    <w:rsid w:val="00782771"/>
    <w:rsid w:val="00794669"/>
    <w:rsid w:val="007A16B8"/>
    <w:rsid w:val="007A241C"/>
    <w:rsid w:val="007A711A"/>
    <w:rsid w:val="007B09D4"/>
    <w:rsid w:val="007B09FF"/>
    <w:rsid w:val="007B74AD"/>
    <w:rsid w:val="007C04CD"/>
    <w:rsid w:val="007C052E"/>
    <w:rsid w:val="007C1585"/>
    <w:rsid w:val="007C28C3"/>
    <w:rsid w:val="007C30E3"/>
    <w:rsid w:val="007C602D"/>
    <w:rsid w:val="007C62CC"/>
    <w:rsid w:val="007D2A0A"/>
    <w:rsid w:val="007D5115"/>
    <w:rsid w:val="007E35E2"/>
    <w:rsid w:val="007E3833"/>
    <w:rsid w:val="007F2942"/>
    <w:rsid w:val="007F2E17"/>
    <w:rsid w:val="007F3634"/>
    <w:rsid w:val="007F5136"/>
    <w:rsid w:val="008009BE"/>
    <w:rsid w:val="0080166C"/>
    <w:rsid w:val="00801B46"/>
    <w:rsid w:val="0080437C"/>
    <w:rsid w:val="00804AC4"/>
    <w:rsid w:val="00805780"/>
    <w:rsid w:val="008117F1"/>
    <w:rsid w:val="00813338"/>
    <w:rsid w:val="00813E93"/>
    <w:rsid w:val="008173EF"/>
    <w:rsid w:val="008211C6"/>
    <w:rsid w:val="008242D0"/>
    <w:rsid w:val="00825916"/>
    <w:rsid w:val="0083180B"/>
    <w:rsid w:val="008337CA"/>
    <w:rsid w:val="00835615"/>
    <w:rsid w:val="00837CF1"/>
    <w:rsid w:val="00842C96"/>
    <w:rsid w:val="008503D3"/>
    <w:rsid w:val="008530EB"/>
    <w:rsid w:val="00854628"/>
    <w:rsid w:val="0085678F"/>
    <w:rsid w:val="00856BF1"/>
    <w:rsid w:val="00860102"/>
    <w:rsid w:val="00860520"/>
    <w:rsid w:val="00863941"/>
    <w:rsid w:val="00871434"/>
    <w:rsid w:val="00874821"/>
    <w:rsid w:val="008757B7"/>
    <w:rsid w:val="00877064"/>
    <w:rsid w:val="00883EB8"/>
    <w:rsid w:val="00884042"/>
    <w:rsid w:val="008964C1"/>
    <w:rsid w:val="008A16C5"/>
    <w:rsid w:val="008A1D7E"/>
    <w:rsid w:val="008A1FAC"/>
    <w:rsid w:val="008C0C94"/>
    <w:rsid w:val="008C1D8F"/>
    <w:rsid w:val="008C58AA"/>
    <w:rsid w:val="008C6604"/>
    <w:rsid w:val="008C6CA0"/>
    <w:rsid w:val="008D3551"/>
    <w:rsid w:val="008D7453"/>
    <w:rsid w:val="008E0ADF"/>
    <w:rsid w:val="008E4D0D"/>
    <w:rsid w:val="00901F5C"/>
    <w:rsid w:val="009040F6"/>
    <w:rsid w:val="00904151"/>
    <w:rsid w:val="00905055"/>
    <w:rsid w:val="00906C8C"/>
    <w:rsid w:val="00912909"/>
    <w:rsid w:val="00914C5E"/>
    <w:rsid w:val="00923BF4"/>
    <w:rsid w:val="00924A82"/>
    <w:rsid w:val="00931C9A"/>
    <w:rsid w:val="00936A94"/>
    <w:rsid w:val="00937B51"/>
    <w:rsid w:val="0094095E"/>
    <w:rsid w:val="009413DB"/>
    <w:rsid w:val="009429B7"/>
    <w:rsid w:val="00950FA5"/>
    <w:rsid w:val="00952EB0"/>
    <w:rsid w:val="00954932"/>
    <w:rsid w:val="00954D7C"/>
    <w:rsid w:val="00956EF8"/>
    <w:rsid w:val="009646A2"/>
    <w:rsid w:val="00981A13"/>
    <w:rsid w:val="00982DAB"/>
    <w:rsid w:val="00983FB2"/>
    <w:rsid w:val="009868C0"/>
    <w:rsid w:val="00987776"/>
    <w:rsid w:val="0099130A"/>
    <w:rsid w:val="0099390F"/>
    <w:rsid w:val="00995667"/>
    <w:rsid w:val="00995EE9"/>
    <w:rsid w:val="00996454"/>
    <w:rsid w:val="009B1656"/>
    <w:rsid w:val="009B5AE2"/>
    <w:rsid w:val="009C471B"/>
    <w:rsid w:val="009C4781"/>
    <w:rsid w:val="009C7B18"/>
    <w:rsid w:val="009D126C"/>
    <w:rsid w:val="009D33A3"/>
    <w:rsid w:val="009D6657"/>
    <w:rsid w:val="009E0449"/>
    <w:rsid w:val="009E39F8"/>
    <w:rsid w:val="009E7DBA"/>
    <w:rsid w:val="009E7EF0"/>
    <w:rsid w:val="009F1A9B"/>
    <w:rsid w:val="009F24E8"/>
    <w:rsid w:val="009F60DE"/>
    <w:rsid w:val="00A06B2B"/>
    <w:rsid w:val="00A16E5D"/>
    <w:rsid w:val="00A2287B"/>
    <w:rsid w:val="00A268AB"/>
    <w:rsid w:val="00A30007"/>
    <w:rsid w:val="00A37014"/>
    <w:rsid w:val="00A427F9"/>
    <w:rsid w:val="00A44570"/>
    <w:rsid w:val="00A44E15"/>
    <w:rsid w:val="00A472CD"/>
    <w:rsid w:val="00A533E1"/>
    <w:rsid w:val="00A536B6"/>
    <w:rsid w:val="00A56931"/>
    <w:rsid w:val="00A5712C"/>
    <w:rsid w:val="00A60DA7"/>
    <w:rsid w:val="00A64337"/>
    <w:rsid w:val="00A64A82"/>
    <w:rsid w:val="00A703BD"/>
    <w:rsid w:val="00A71910"/>
    <w:rsid w:val="00A7192D"/>
    <w:rsid w:val="00A75364"/>
    <w:rsid w:val="00A775D0"/>
    <w:rsid w:val="00A77A37"/>
    <w:rsid w:val="00A809D2"/>
    <w:rsid w:val="00A81A53"/>
    <w:rsid w:val="00A85D1A"/>
    <w:rsid w:val="00A939AE"/>
    <w:rsid w:val="00A95294"/>
    <w:rsid w:val="00AA0097"/>
    <w:rsid w:val="00AA0ECE"/>
    <w:rsid w:val="00AA465C"/>
    <w:rsid w:val="00AA6710"/>
    <w:rsid w:val="00AB1CFC"/>
    <w:rsid w:val="00AB49BA"/>
    <w:rsid w:val="00AB5124"/>
    <w:rsid w:val="00AB5728"/>
    <w:rsid w:val="00AB6EE8"/>
    <w:rsid w:val="00AC5205"/>
    <w:rsid w:val="00AC73E7"/>
    <w:rsid w:val="00AC79A3"/>
    <w:rsid w:val="00AD4442"/>
    <w:rsid w:val="00AD5196"/>
    <w:rsid w:val="00AD7FAF"/>
    <w:rsid w:val="00AE267E"/>
    <w:rsid w:val="00AE7243"/>
    <w:rsid w:val="00AF3C91"/>
    <w:rsid w:val="00B03FB3"/>
    <w:rsid w:val="00B05E0B"/>
    <w:rsid w:val="00B07025"/>
    <w:rsid w:val="00B078F0"/>
    <w:rsid w:val="00B07DFD"/>
    <w:rsid w:val="00B10A8F"/>
    <w:rsid w:val="00B116F3"/>
    <w:rsid w:val="00B11F67"/>
    <w:rsid w:val="00B17B2E"/>
    <w:rsid w:val="00B25360"/>
    <w:rsid w:val="00B276DA"/>
    <w:rsid w:val="00B311F7"/>
    <w:rsid w:val="00B32FEC"/>
    <w:rsid w:val="00B33C64"/>
    <w:rsid w:val="00B35B8C"/>
    <w:rsid w:val="00B36276"/>
    <w:rsid w:val="00B45346"/>
    <w:rsid w:val="00B45AA9"/>
    <w:rsid w:val="00B46085"/>
    <w:rsid w:val="00B47814"/>
    <w:rsid w:val="00B5086D"/>
    <w:rsid w:val="00B52B7B"/>
    <w:rsid w:val="00B54067"/>
    <w:rsid w:val="00B545D4"/>
    <w:rsid w:val="00B65A26"/>
    <w:rsid w:val="00B65E40"/>
    <w:rsid w:val="00B6657F"/>
    <w:rsid w:val="00B6727C"/>
    <w:rsid w:val="00B70BC2"/>
    <w:rsid w:val="00B72284"/>
    <w:rsid w:val="00B76599"/>
    <w:rsid w:val="00B80814"/>
    <w:rsid w:val="00B821BA"/>
    <w:rsid w:val="00B859B8"/>
    <w:rsid w:val="00B87073"/>
    <w:rsid w:val="00B91659"/>
    <w:rsid w:val="00B9420A"/>
    <w:rsid w:val="00B965F4"/>
    <w:rsid w:val="00B9731D"/>
    <w:rsid w:val="00BA20BF"/>
    <w:rsid w:val="00BA3A6E"/>
    <w:rsid w:val="00BA5F92"/>
    <w:rsid w:val="00BB6FBB"/>
    <w:rsid w:val="00BC352F"/>
    <w:rsid w:val="00BC6D35"/>
    <w:rsid w:val="00BD0485"/>
    <w:rsid w:val="00BD3515"/>
    <w:rsid w:val="00BD3C63"/>
    <w:rsid w:val="00BD6845"/>
    <w:rsid w:val="00BE13B6"/>
    <w:rsid w:val="00BE35A9"/>
    <w:rsid w:val="00BF0216"/>
    <w:rsid w:val="00BF163C"/>
    <w:rsid w:val="00BF256B"/>
    <w:rsid w:val="00BF2982"/>
    <w:rsid w:val="00BF3DD4"/>
    <w:rsid w:val="00C04183"/>
    <w:rsid w:val="00C0487C"/>
    <w:rsid w:val="00C120B3"/>
    <w:rsid w:val="00C14169"/>
    <w:rsid w:val="00C165BD"/>
    <w:rsid w:val="00C27ECA"/>
    <w:rsid w:val="00C30F8D"/>
    <w:rsid w:val="00C33476"/>
    <w:rsid w:val="00C36255"/>
    <w:rsid w:val="00C412FF"/>
    <w:rsid w:val="00C43AE1"/>
    <w:rsid w:val="00C43CCA"/>
    <w:rsid w:val="00C4472E"/>
    <w:rsid w:val="00C44AF0"/>
    <w:rsid w:val="00C459B3"/>
    <w:rsid w:val="00C47C3A"/>
    <w:rsid w:val="00C52350"/>
    <w:rsid w:val="00C53E53"/>
    <w:rsid w:val="00C546FB"/>
    <w:rsid w:val="00C67EC9"/>
    <w:rsid w:val="00C733C5"/>
    <w:rsid w:val="00C74326"/>
    <w:rsid w:val="00C80EF4"/>
    <w:rsid w:val="00C832E6"/>
    <w:rsid w:val="00C849BD"/>
    <w:rsid w:val="00C94F14"/>
    <w:rsid w:val="00CA0BC0"/>
    <w:rsid w:val="00CA2199"/>
    <w:rsid w:val="00CA4871"/>
    <w:rsid w:val="00CA6065"/>
    <w:rsid w:val="00CA6982"/>
    <w:rsid w:val="00CB0DB8"/>
    <w:rsid w:val="00CB1244"/>
    <w:rsid w:val="00CB535D"/>
    <w:rsid w:val="00CB66A9"/>
    <w:rsid w:val="00CC0AE7"/>
    <w:rsid w:val="00CC44D4"/>
    <w:rsid w:val="00CC7417"/>
    <w:rsid w:val="00CD41F4"/>
    <w:rsid w:val="00CE0CE2"/>
    <w:rsid w:val="00CE1CEF"/>
    <w:rsid w:val="00CE346C"/>
    <w:rsid w:val="00CF175C"/>
    <w:rsid w:val="00CF1B07"/>
    <w:rsid w:val="00CF27B7"/>
    <w:rsid w:val="00CF3FC4"/>
    <w:rsid w:val="00D014C1"/>
    <w:rsid w:val="00D1110B"/>
    <w:rsid w:val="00D12184"/>
    <w:rsid w:val="00D20794"/>
    <w:rsid w:val="00D266C8"/>
    <w:rsid w:val="00D3484A"/>
    <w:rsid w:val="00D35F56"/>
    <w:rsid w:val="00D41213"/>
    <w:rsid w:val="00D43DE9"/>
    <w:rsid w:val="00D44D9D"/>
    <w:rsid w:val="00D46D62"/>
    <w:rsid w:val="00D47008"/>
    <w:rsid w:val="00D47DCB"/>
    <w:rsid w:val="00D50ED8"/>
    <w:rsid w:val="00D620E5"/>
    <w:rsid w:val="00D62491"/>
    <w:rsid w:val="00D62542"/>
    <w:rsid w:val="00D63AD7"/>
    <w:rsid w:val="00D70C69"/>
    <w:rsid w:val="00D71C75"/>
    <w:rsid w:val="00D83732"/>
    <w:rsid w:val="00D871F0"/>
    <w:rsid w:val="00D90466"/>
    <w:rsid w:val="00DA2DA9"/>
    <w:rsid w:val="00DA4755"/>
    <w:rsid w:val="00DA5017"/>
    <w:rsid w:val="00DA7145"/>
    <w:rsid w:val="00DB0823"/>
    <w:rsid w:val="00DB344B"/>
    <w:rsid w:val="00DB3B6A"/>
    <w:rsid w:val="00DB509A"/>
    <w:rsid w:val="00DB7D67"/>
    <w:rsid w:val="00DC09CA"/>
    <w:rsid w:val="00DC18AA"/>
    <w:rsid w:val="00DC42DC"/>
    <w:rsid w:val="00DC4D02"/>
    <w:rsid w:val="00DD4FBB"/>
    <w:rsid w:val="00DD6997"/>
    <w:rsid w:val="00DE3F27"/>
    <w:rsid w:val="00DF3133"/>
    <w:rsid w:val="00E02238"/>
    <w:rsid w:val="00E1040D"/>
    <w:rsid w:val="00E122B7"/>
    <w:rsid w:val="00E15B07"/>
    <w:rsid w:val="00E15C5D"/>
    <w:rsid w:val="00E33AA4"/>
    <w:rsid w:val="00E36220"/>
    <w:rsid w:val="00E37836"/>
    <w:rsid w:val="00E4041E"/>
    <w:rsid w:val="00E43272"/>
    <w:rsid w:val="00E4570E"/>
    <w:rsid w:val="00E4749B"/>
    <w:rsid w:val="00E570E8"/>
    <w:rsid w:val="00E61AF1"/>
    <w:rsid w:val="00E61E06"/>
    <w:rsid w:val="00E630A8"/>
    <w:rsid w:val="00E6442B"/>
    <w:rsid w:val="00E72D7D"/>
    <w:rsid w:val="00E93EB8"/>
    <w:rsid w:val="00E95155"/>
    <w:rsid w:val="00E96A05"/>
    <w:rsid w:val="00E971E7"/>
    <w:rsid w:val="00EB1366"/>
    <w:rsid w:val="00EB1981"/>
    <w:rsid w:val="00EC12A2"/>
    <w:rsid w:val="00EC447A"/>
    <w:rsid w:val="00EC7016"/>
    <w:rsid w:val="00ED116B"/>
    <w:rsid w:val="00ED1EF6"/>
    <w:rsid w:val="00ED4646"/>
    <w:rsid w:val="00ED4B53"/>
    <w:rsid w:val="00ED61D6"/>
    <w:rsid w:val="00ED66D1"/>
    <w:rsid w:val="00ED708E"/>
    <w:rsid w:val="00EE121C"/>
    <w:rsid w:val="00EF079D"/>
    <w:rsid w:val="00F0733C"/>
    <w:rsid w:val="00F07871"/>
    <w:rsid w:val="00F10A85"/>
    <w:rsid w:val="00F114E1"/>
    <w:rsid w:val="00F117FE"/>
    <w:rsid w:val="00F11D80"/>
    <w:rsid w:val="00F17BA7"/>
    <w:rsid w:val="00F27B7F"/>
    <w:rsid w:val="00F31E46"/>
    <w:rsid w:val="00F35D41"/>
    <w:rsid w:val="00F37620"/>
    <w:rsid w:val="00F403CD"/>
    <w:rsid w:val="00F44898"/>
    <w:rsid w:val="00F45158"/>
    <w:rsid w:val="00F47F65"/>
    <w:rsid w:val="00F51CB6"/>
    <w:rsid w:val="00F538B2"/>
    <w:rsid w:val="00F53C65"/>
    <w:rsid w:val="00F63DF0"/>
    <w:rsid w:val="00F73591"/>
    <w:rsid w:val="00F80F86"/>
    <w:rsid w:val="00F8158B"/>
    <w:rsid w:val="00F86A7F"/>
    <w:rsid w:val="00F879FC"/>
    <w:rsid w:val="00F941B9"/>
    <w:rsid w:val="00F96FEF"/>
    <w:rsid w:val="00FA5F7B"/>
    <w:rsid w:val="00FB3A8F"/>
    <w:rsid w:val="00FB4822"/>
    <w:rsid w:val="00FB4938"/>
    <w:rsid w:val="00FB4AA5"/>
    <w:rsid w:val="00FB7245"/>
    <w:rsid w:val="00FC7993"/>
    <w:rsid w:val="00FD1376"/>
    <w:rsid w:val="00FD616B"/>
    <w:rsid w:val="00FE2513"/>
    <w:rsid w:val="00FE338F"/>
    <w:rsid w:val="00FE69C8"/>
    <w:rsid w:val="00FE770B"/>
    <w:rsid w:val="00FF0E82"/>
    <w:rsid w:val="00FF19A9"/>
    <w:rsid w:val="00FF26E8"/>
    <w:rsid w:val="00FF3007"/>
    <w:rsid w:val="00FF3C0A"/>
    <w:rsid w:val="00FF6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5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D252B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basedOn w:val="a3"/>
    <w:link w:val="10"/>
    <w:uiPriority w:val="99"/>
    <w:locked/>
    <w:rsid w:val="001D54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basedOn w:val="a3"/>
    <w:link w:val="2"/>
    <w:uiPriority w:val="99"/>
    <w:semiHidden/>
    <w:locked/>
    <w:rsid w:val="001D543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9"/>
    <w:semiHidden/>
    <w:locked/>
    <w:rsid w:val="001D543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9"/>
    <w:semiHidden/>
    <w:locked/>
    <w:rsid w:val="001D543D"/>
    <w:rPr>
      <w:rFonts w:ascii="Calibri" w:hAnsi="Calibri" w:cs="Arial"/>
      <w:b/>
      <w:bCs/>
      <w:sz w:val="28"/>
      <w:szCs w:val="28"/>
    </w:rPr>
  </w:style>
  <w:style w:type="paragraph" w:styleId="a6">
    <w:name w:val="header"/>
    <w:basedOn w:val="a2"/>
    <w:link w:val="a7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semiHidden/>
    <w:locked/>
    <w:rsid w:val="001D543D"/>
    <w:rPr>
      <w:rFonts w:cs="Times New Roman"/>
      <w:sz w:val="24"/>
      <w:szCs w:val="24"/>
    </w:rPr>
  </w:style>
  <w:style w:type="paragraph" w:styleId="a8">
    <w:name w:val="footer"/>
    <w:basedOn w:val="a2"/>
    <w:link w:val="a9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semiHidden/>
    <w:locked/>
    <w:rsid w:val="001D543D"/>
    <w:rPr>
      <w:rFonts w:cs="Times New Roman"/>
      <w:sz w:val="24"/>
      <w:szCs w:val="24"/>
    </w:rPr>
  </w:style>
  <w:style w:type="table" w:styleId="aa">
    <w:name w:val="Table Grid"/>
    <w:aliases w:val="טקסט טבלה תחתונה"/>
    <w:basedOn w:val="a4"/>
    <w:uiPriority w:val="99"/>
    <w:rsid w:val="001E654F"/>
    <w:pPr>
      <w:bidi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סעיף"/>
    <w:basedOn w:val="a2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a3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b">
    <w:name w:val="כותרת שם נספח"/>
    <w:basedOn w:val="a2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c">
    <w:name w:val="טקסט נספח"/>
    <w:basedOn w:val="ab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d">
    <w:name w:val="כותרת טבלת נספחים"/>
    <w:basedOn w:val="a2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e">
    <w:name w:val="שם הוראה"/>
    <w:basedOn w:val="a2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">
    <w:name w:val="טקסט רץ טבלה עליונה"/>
    <w:basedOn w:val="a2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f0">
    <w:name w:val="טקסט סעיף מודגש"/>
    <w:basedOn w:val="a0"/>
    <w:link w:val="af1"/>
    <w:uiPriority w:val="99"/>
    <w:rsid w:val="00CA2199"/>
    <w:rPr>
      <w:b/>
      <w:bCs/>
    </w:rPr>
  </w:style>
  <w:style w:type="character" w:customStyle="1" w:styleId="Char">
    <w:name w:val="טקסט סעיף Char"/>
    <w:basedOn w:val="a3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1">
    <w:name w:val="טקסט סעיף מודגש תו"/>
    <w:basedOn w:val="Char"/>
    <w:link w:val="af0"/>
    <w:uiPriority w:val="99"/>
    <w:locked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2">
    <w:name w:val="אייקון החשוב ביותר"/>
    <w:basedOn w:val="a0"/>
    <w:link w:val="af3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3">
    <w:name w:val="אייקון החשוב ביותר תו"/>
    <w:basedOn w:val="Char"/>
    <w:link w:val="af2"/>
    <w:uiPriority w:val="99"/>
    <w:locked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4">
    <w:name w:val="אייקון רישום/דיווח"/>
    <w:basedOn w:val="a0"/>
    <w:link w:val="af5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5">
    <w:name w:val="אייקון רישום/דיווח תו"/>
    <w:basedOn w:val="Char"/>
    <w:link w:val="af4"/>
    <w:uiPriority w:val="99"/>
    <w:locked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6">
    <w:name w:val="אייקון מערכות מידע"/>
    <w:basedOn w:val="a0"/>
    <w:link w:val="af7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7">
    <w:name w:val="אייקון מערכות מידע תו"/>
    <w:basedOn w:val="Char"/>
    <w:link w:val="af6"/>
    <w:uiPriority w:val="99"/>
    <w:locked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8">
    <w:name w:val="footnote text"/>
    <w:basedOn w:val="a2"/>
    <w:link w:val="af9"/>
    <w:uiPriority w:val="99"/>
    <w:semiHidden/>
    <w:rsid w:val="008503D3"/>
    <w:rPr>
      <w:sz w:val="20"/>
      <w:szCs w:val="20"/>
    </w:rPr>
  </w:style>
  <w:style w:type="character" w:customStyle="1" w:styleId="af9">
    <w:name w:val="טקסט הערת שוליים תו"/>
    <w:basedOn w:val="a3"/>
    <w:link w:val="af8"/>
    <w:uiPriority w:val="99"/>
    <w:semiHidden/>
    <w:locked/>
    <w:rsid w:val="001D543D"/>
    <w:rPr>
      <w:rFonts w:cs="Times New Roman"/>
      <w:sz w:val="20"/>
      <w:szCs w:val="20"/>
    </w:rPr>
  </w:style>
  <w:style w:type="character" w:styleId="afa">
    <w:name w:val="footnote reference"/>
    <w:basedOn w:val="a3"/>
    <w:uiPriority w:val="99"/>
    <w:semiHidden/>
    <w:rsid w:val="008503D3"/>
    <w:rPr>
      <w:rFonts w:cs="Times New Roman"/>
      <w:vertAlign w:val="superscript"/>
    </w:rPr>
  </w:style>
  <w:style w:type="paragraph" w:styleId="afb">
    <w:name w:val="Balloon Text"/>
    <w:basedOn w:val="a2"/>
    <w:link w:val="afc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afc">
    <w:name w:val="טקסט בלונים תו"/>
    <w:basedOn w:val="a3"/>
    <w:link w:val="afb"/>
    <w:uiPriority w:val="99"/>
    <w:semiHidden/>
    <w:locked/>
    <w:rsid w:val="001D543D"/>
    <w:rPr>
      <w:rFonts w:cs="Times New Roman"/>
      <w:sz w:val="2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afd">
    <w:name w:val="annotation reference"/>
    <w:basedOn w:val="a3"/>
    <w:uiPriority w:val="99"/>
    <w:semiHidden/>
    <w:rsid w:val="00FB7245"/>
    <w:rPr>
      <w:rFonts w:cs="Times New Roman"/>
      <w:sz w:val="16"/>
      <w:szCs w:val="16"/>
    </w:rPr>
  </w:style>
  <w:style w:type="paragraph" w:styleId="afe">
    <w:name w:val="annotation text"/>
    <w:basedOn w:val="a2"/>
    <w:link w:val="aff"/>
    <w:uiPriority w:val="99"/>
    <w:semiHidden/>
    <w:rsid w:val="00FB7245"/>
    <w:rPr>
      <w:sz w:val="20"/>
      <w:szCs w:val="20"/>
    </w:rPr>
  </w:style>
  <w:style w:type="character" w:customStyle="1" w:styleId="aff">
    <w:name w:val="טקסט הערה תו"/>
    <w:basedOn w:val="a3"/>
    <w:link w:val="afe"/>
    <w:uiPriority w:val="99"/>
    <w:semiHidden/>
    <w:locked/>
    <w:rsid w:val="001D543D"/>
    <w:rPr>
      <w:rFonts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FB7245"/>
    <w:rPr>
      <w:b/>
      <w:bCs/>
    </w:rPr>
  </w:style>
  <w:style w:type="character" w:customStyle="1" w:styleId="aff1">
    <w:name w:val="נושא הערה תו"/>
    <w:basedOn w:val="aff"/>
    <w:link w:val="aff0"/>
    <w:uiPriority w:val="99"/>
    <w:semiHidden/>
    <w:locked/>
    <w:rsid w:val="001D543D"/>
    <w:rPr>
      <w:rFonts w:cs="Times New Roman"/>
      <w:b/>
      <w:bCs/>
      <w:sz w:val="20"/>
      <w:szCs w:val="20"/>
    </w:rPr>
  </w:style>
  <w:style w:type="character" w:styleId="FollowedHyperlink">
    <w:name w:val="FollowedHyperlink"/>
    <w:basedOn w:val="a3"/>
    <w:uiPriority w:val="99"/>
    <w:rsid w:val="00AA0ECE"/>
    <w:rPr>
      <w:rFonts w:cs="Times New Roman"/>
      <w:color w:val="800080"/>
      <w:u w:val="single"/>
    </w:rPr>
  </w:style>
  <w:style w:type="paragraph" w:styleId="aff2">
    <w:name w:val="Plain Text"/>
    <w:basedOn w:val="a2"/>
    <w:link w:val="aff3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3"/>
    <w:link w:val="aff2"/>
    <w:uiPriority w:val="99"/>
    <w:semiHidden/>
    <w:locked/>
    <w:rsid w:val="001D543D"/>
    <w:rPr>
      <w:rFonts w:ascii="Courier New" w:hAnsi="Courier New" w:cs="Courier New"/>
      <w:sz w:val="20"/>
      <w:szCs w:val="20"/>
    </w:rPr>
  </w:style>
  <w:style w:type="paragraph" w:styleId="aff4">
    <w:name w:val="Document Map"/>
    <w:basedOn w:val="a2"/>
    <w:link w:val="aff5"/>
    <w:uiPriority w:val="99"/>
    <w:semiHidden/>
    <w:rsid w:val="003F1FC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5">
    <w:name w:val="מפת מסמך תו"/>
    <w:basedOn w:val="a3"/>
    <w:link w:val="aff4"/>
    <w:uiPriority w:val="99"/>
    <w:semiHidden/>
    <w:rsid w:val="00C81203"/>
    <w:rPr>
      <w:sz w:val="0"/>
      <w:szCs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2">
    <w:name w:val="Normal"/>
    <w:qFormat/>
    <w:rsid w:val="000D252B"/>
    <w:pPr>
      <w:bidi/>
    </w:pPr>
    <w:rPr>
      <w:sz w:val="24"/>
      <w:szCs w:val="24"/>
    </w:rPr>
  </w:style>
  <w:style w:type="paragraph" w:styleId="10">
    <w:name w:val="heading 1"/>
    <w:basedOn w:val="a2"/>
    <w:next w:val="a2"/>
    <w:link w:val="11"/>
    <w:uiPriority w:val="99"/>
    <w:qFormat/>
    <w:rsid w:val="00C120B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2"/>
    <w:next w:val="a2"/>
    <w:link w:val="20"/>
    <w:uiPriority w:val="99"/>
    <w:qFormat/>
    <w:rsid w:val="00C120B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2"/>
    <w:next w:val="a2"/>
    <w:link w:val="30"/>
    <w:uiPriority w:val="99"/>
    <w:qFormat/>
    <w:rsid w:val="00C120B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2"/>
    <w:next w:val="a2"/>
    <w:link w:val="40"/>
    <w:uiPriority w:val="99"/>
    <w:qFormat/>
    <w:rsid w:val="0069510D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כותרת 1 תו"/>
    <w:basedOn w:val="a3"/>
    <w:link w:val="10"/>
    <w:uiPriority w:val="99"/>
    <w:locked/>
    <w:rsid w:val="001D543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כותרת 2 תו"/>
    <w:basedOn w:val="a3"/>
    <w:link w:val="2"/>
    <w:uiPriority w:val="99"/>
    <w:semiHidden/>
    <w:locked/>
    <w:rsid w:val="001D543D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כותרת 3 תו"/>
    <w:basedOn w:val="a3"/>
    <w:link w:val="3"/>
    <w:uiPriority w:val="99"/>
    <w:semiHidden/>
    <w:locked/>
    <w:rsid w:val="001D543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כותרת 4 תו"/>
    <w:basedOn w:val="a3"/>
    <w:link w:val="4"/>
    <w:uiPriority w:val="99"/>
    <w:semiHidden/>
    <w:locked/>
    <w:rsid w:val="001D543D"/>
    <w:rPr>
      <w:rFonts w:ascii="Calibri" w:hAnsi="Calibri" w:cs="Arial"/>
      <w:b/>
      <w:bCs/>
      <w:sz w:val="28"/>
      <w:szCs w:val="28"/>
    </w:rPr>
  </w:style>
  <w:style w:type="paragraph" w:styleId="a6">
    <w:name w:val="header"/>
    <w:basedOn w:val="a2"/>
    <w:link w:val="a7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3"/>
    <w:link w:val="a6"/>
    <w:uiPriority w:val="99"/>
    <w:semiHidden/>
    <w:locked/>
    <w:rsid w:val="001D543D"/>
    <w:rPr>
      <w:rFonts w:cs="Times New Roman"/>
      <w:sz w:val="24"/>
      <w:szCs w:val="24"/>
    </w:rPr>
  </w:style>
  <w:style w:type="paragraph" w:styleId="a8">
    <w:name w:val="footer"/>
    <w:basedOn w:val="a2"/>
    <w:link w:val="a9"/>
    <w:uiPriority w:val="99"/>
    <w:semiHidden/>
    <w:rsid w:val="001E654F"/>
    <w:pPr>
      <w:tabs>
        <w:tab w:val="center" w:pos="4153"/>
        <w:tab w:val="right" w:pos="8306"/>
      </w:tabs>
    </w:pPr>
  </w:style>
  <w:style w:type="character" w:customStyle="1" w:styleId="a9">
    <w:name w:val="כותרת תחתונה תו"/>
    <w:basedOn w:val="a3"/>
    <w:link w:val="a8"/>
    <w:uiPriority w:val="99"/>
    <w:semiHidden/>
    <w:locked/>
    <w:rsid w:val="001D543D"/>
    <w:rPr>
      <w:rFonts w:cs="Times New Roman"/>
      <w:sz w:val="24"/>
      <w:szCs w:val="24"/>
    </w:rPr>
  </w:style>
  <w:style w:type="table" w:styleId="aa">
    <w:name w:val="Table Grid"/>
    <w:aliases w:val="טקסט טבלה תחתונה"/>
    <w:basedOn w:val="a4"/>
    <w:uiPriority w:val="99"/>
    <w:rsid w:val="001E654F"/>
    <w:pPr>
      <w:bidi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name w:val="כותרת סעיף"/>
    <w:basedOn w:val="a2"/>
    <w:uiPriority w:val="99"/>
    <w:rsid w:val="00ED61D6"/>
    <w:pPr>
      <w:numPr>
        <w:numId w:val="2"/>
      </w:numPr>
      <w:spacing w:before="240" w:line="360" w:lineRule="auto"/>
      <w:jc w:val="both"/>
    </w:pPr>
    <w:rPr>
      <w:rFonts w:ascii="Arial" w:hAnsi="Arial" w:cs="Arial"/>
      <w:b/>
      <w:bCs/>
      <w:color w:val="1B3461"/>
      <w:sz w:val="22"/>
      <w:szCs w:val="22"/>
    </w:rPr>
  </w:style>
  <w:style w:type="paragraph" w:customStyle="1" w:styleId="a0">
    <w:name w:val="טקסט סעיף"/>
    <w:basedOn w:val="a2"/>
    <w:link w:val="Char"/>
    <w:uiPriority w:val="99"/>
    <w:rsid w:val="00912909"/>
    <w:pPr>
      <w:numPr>
        <w:ilvl w:val="1"/>
        <w:numId w:val="1"/>
      </w:numPr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a1">
    <w:name w:val="תת סעיף"/>
    <w:basedOn w:val="a2"/>
    <w:uiPriority w:val="99"/>
    <w:rsid w:val="00912909"/>
    <w:pPr>
      <w:numPr>
        <w:ilvl w:val="2"/>
        <w:numId w:val="1"/>
      </w:numPr>
      <w:spacing w:line="360" w:lineRule="auto"/>
      <w:jc w:val="both"/>
    </w:pPr>
    <w:rPr>
      <w:rFonts w:cs="Arial"/>
      <w:sz w:val="22"/>
      <w:szCs w:val="22"/>
    </w:rPr>
  </w:style>
  <w:style w:type="paragraph" w:customStyle="1" w:styleId="1">
    <w:name w:val="תת סעיף1"/>
    <w:basedOn w:val="a1"/>
    <w:uiPriority w:val="99"/>
    <w:rsid w:val="00912909"/>
    <w:pPr>
      <w:numPr>
        <w:ilvl w:val="3"/>
      </w:numPr>
    </w:pPr>
  </w:style>
  <w:style w:type="character" w:styleId="Hyperlink">
    <w:name w:val="Hyperlink"/>
    <w:basedOn w:val="a3"/>
    <w:uiPriority w:val="99"/>
    <w:rsid w:val="00F941B9"/>
    <w:rPr>
      <w:rFonts w:cs="Times New Roman"/>
      <w:b/>
      <w:i/>
      <w:color w:val="3464BA"/>
      <w:u w:val="dotted" w:color="3464BA"/>
      <w:vertAlign w:val="baseline"/>
    </w:rPr>
  </w:style>
  <w:style w:type="paragraph" w:customStyle="1" w:styleId="ab">
    <w:name w:val="כותרת שם נספח"/>
    <w:basedOn w:val="a2"/>
    <w:uiPriority w:val="99"/>
    <w:rsid w:val="00F941B9"/>
    <w:pPr>
      <w:spacing w:before="240" w:line="360" w:lineRule="auto"/>
      <w:jc w:val="both"/>
    </w:pPr>
    <w:rPr>
      <w:rFonts w:ascii="Arial" w:hAnsi="Arial" w:cs="Arial"/>
      <w:b/>
      <w:bCs/>
      <w:color w:val="1B3461"/>
      <w:sz w:val="26"/>
      <w:szCs w:val="26"/>
    </w:rPr>
  </w:style>
  <w:style w:type="paragraph" w:customStyle="1" w:styleId="ac">
    <w:name w:val="טקסט נספח"/>
    <w:basedOn w:val="ab"/>
    <w:uiPriority w:val="99"/>
    <w:rsid w:val="00043002"/>
    <w:rPr>
      <w:rFonts w:cs="David"/>
      <w:b w:val="0"/>
      <w:bCs w:val="0"/>
      <w:color w:val="auto"/>
      <w:sz w:val="22"/>
      <w:szCs w:val="22"/>
    </w:rPr>
  </w:style>
  <w:style w:type="paragraph" w:customStyle="1" w:styleId="ad">
    <w:name w:val="כותרת טבלת נספחים"/>
    <w:basedOn w:val="a2"/>
    <w:uiPriority w:val="99"/>
    <w:rsid w:val="008173EF"/>
    <w:pPr>
      <w:jc w:val="center"/>
    </w:pPr>
    <w:rPr>
      <w:rFonts w:ascii="Arial" w:hAnsi="Arial" w:cs="Arial"/>
      <w:b/>
      <w:color w:val="1B3461"/>
      <w:sz w:val="28"/>
      <w:szCs w:val="22"/>
    </w:rPr>
  </w:style>
  <w:style w:type="paragraph" w:customStyle="1" w:styleId="ae">
    <w:name w:val="שם הוראה"/>
    <w:basedOn w:val="a2"/>
    <w:uiPriority w:val="99"/>
    <w:rsid w:val="00CA2199"/>
    <w:pPr>
      <w:jc w:val="both"/>
    </w:pPr>
    <w:rPr>
      <w:rFonts w:ascii="Arial" w:hAnsi="Arial" w:cs="Arial"/>
      <w:b/>
      <w:bCs/>
      <w:color w:val="FFFFFF"/>
      <w:sz w:val="28"/>
      <w:szCs w:val="28"/>
    </w:rPr>
  </w:style>
  <w:style w:type="paragraph" w:customStyle="1" w:styleId="af">
    <w:name w:val="טקסט רץ טבלה עליונה"/>
    <w:basedOn w:val="a2"/>
    <w:uiPriority w:val="99"/>
    <w:rsid w:val="00CA2199"/>
    <w:pPr>
      <w:jc w:val="both"/>
    </w:pPr>
    <w:rPr>
      <w:rFonts w:ascii="Arial" w:hAnsi="Arial" w:cs="Arial"/>
      <w:sz w:val="20"/>
      <w:szCs w:val="20"/>
    </w:rPr>
  </w:style>
  <w:style w:type="paragraph" w:customStyle="1" w:styleId="af0">
    <w:name w:val="טקסט סעיף מודגש"/>
    <w:basedOn w:val="a0"/>
    <w:link w:val="af1"/>
    <w:uiPriority w:val="99"/>
    <w:rsid w:val="00CA2199"/>
    <w:rPr>
      <w:b/>
      <w:bCs/>
    </w:rPr>
  </w:style>
  <w:style w:type="character" w:customStyle="1" w:styleId="Char">
    <w:name w:val="טקסט סעיף Char"/>
    <w:basedOn w:val="a3"/>
    <w:link w:val="a0"/>
    <w:uiPriority w:val="99"/>
    <w:locked/>
    <w:rsid w:val="00912909"/>
    <w:rPr>
      <w:rFonts w:ascii="Arial" w:hAnsi="Arial" w:cs="Arial"/>
      <w:sz w:val="22"/>
      <w:szCs w:val="22"/>
      <w:lang w:val="en-US" w:eastAsia="en-US" w:bidi="he-IL"/>
    </w:rPr>
  </w:style>
  <w:style w:type="character" w:customStyle="1" w:styleId="af1">
    <w:name w:val="טקסט סעיף מודגש תו"/>
    <w:basedOn w:val="Char"/>
    <w:link w:val="af0"/>
    <w:uiPriority w:val="99"/>
    <w:locked/>
    <w:rsid w:val="00CA2199"/>
    <w:rPr>
      <w:rFonts w:ascii="Arial" w:hAnsi="Arial" w:cs="Arial"/>
      <w:b/>
      <w:bCs/>
      <w:sz w:val="22"/>
      <w:szCs w:val="22"/>
      <w:lang w:val="en-US" w:eastAsia="en-US" w:bidi="he-IL"/>
    </w:rPr>
  </w:style>
  <w:style w:type="paragraph" w:customStyle="1" w:styleId="Char0">
    <w:name w:val="הדגשת צבע תו Char"/>
    <w:basedOn w:val="a0"/>
    <w:link w:val="CharChar"/>
    <w:uiPriority w:val="99"/>
    <w:rsid w:val="00F941B9"/>
    <w:rPr>
      <w:shd w:val="clear" w:color="auto" w:fill="DEE7F6"/>
    </w:rPr>
  </w:style>
  <w:style w:type="character" w:customStyle="1" w:styleId="CharChar">
    <w:name w:val="הדגשת צבע תו Char Char"/>
    <w:basedOn w:val="Char"/>
    <w:link w:val="Char0"/>
    <w:uiPriority w:val="99"/>
    <w:locked/>
    <w:rsid w:val="00F941B9"/>
    <w:rPr>
      <w:rFonts w:ascii="Arial" w:hAnsi="Arial" w:cs="Arial"/>
      <w:sz w:val="22"/>
      <w:szCs w:val="22"/>
      <w:shd w:val="clear" w:color="auto" w:fill="DEE7F6"/>
      <w:lang w:val="en-US" w:eastAsia="en-US" w:bidi="he-IL"/>
    </w:rPr>
  </w:style>
  <w:style w:type="paragraph" w:customStyle="1" w:styleId="af2">
    <w:name w:val="אייקון החשוב ביותר"/>
    <w:basedOn w:val="a0"/>
    <w:link w:val="af3"/>
    <w:uiPriority w:val="99"/>
    <w:rsid w:val="001225BC"/>
    <w:rPr>
      <w:rFonts w:ascii="Wingdings" w:hAnsi="Wingdings"/>
      <w:color w:val="5EA740"/>
      <w:position w:val="-4"/>
      <w:sz w:val="28"/>
      <w:szCs w:val="28"/>
    </w:rPr>
  </w:style>
  <w:style w:type="character" w:customStyle="1" w:styleId="af3">
    <w:name w:val="אייקון החשוב ביותר תו"/>
    <w:basedOn w:val="Char"/>
    <w:link w:val="af2"/>
    <w:uiPriority w:val="99"/>
    <w:locked/>
    <w:rsid w:val="001225BC"/>
    <w:rPr>
      <w:rFonts w:ascii="Wingdings" w:hAnsi="Wingdings" w:cs="Arial"/>
      <w:color w:val="5EA740"/>
      <w:position w:val="-4"/>
      <w:sz w:val="28"/>
      <w:szCs w:val="28"/>
      <w:lang w:val="en-US" w:eastAsia="en-US" w:bidi="he-IL"/>
    </w:rPr>
  </w:style>
  <w:style w:type="paragraph" w:customStyle="1" w:styleId="af4">
    <w:name w:val="אייקון רישום/דיווח"/>
    <w:basedOn w:val="a0"/>
    <w:link w:val="af5"/>
    <w:uiPriority w:val="99"/>
    <w:rsid w:val="001225BC"/>
    <w:rPr>
      <w:rFonts w:ascii="Wingdings" w:hAnsi="Wingdings"/>
      <w:color w:val="800080"/>
      <w:position w:val="-4"/>
      <w:sz w:val="28"/>
      <w:szCs w:val="28"/>
    </w:rPr>
  </w:style>
  <w:style w:type="character" w:customStyle="1" w:styleId="af5">
    <w:name w:val="אייקון רישום/דיווח תו"/>
    <w:basedOn w:val="Char"/>
    <w:link w:val="af4"/>
    <w:uiPriority w:val="99"/>
    <w:locked/>
    <w:rsid w:val="001225BC"/>
    <w:rPr>
      <w:rFonts w:ascii="Wingdings" w:hAnsi="Wingdings" w:cs="Arial"/>
      <w:color w:val="800080"/>
      <w:position w:val="-4"/>
      <w:sz w:val="28"/>
      <w:szCs w:val="28"/>
      <w:lang w:val="en-US" w:eastAsia="en-US" w:bidi="he-IL"/>
    </w:rPr>
  </w:style>
  <w:style w:type="paragraph" w:customStyle="1" w:styleId="af6">
    <w:name w:val="אייקון מערכות מידע"/>
    <w:basedOn w:val="a0"/>
    <w:link w:val="af7"/>
    <w:uiPriority w:val="99"/>
    <w:rsid w:val="001225BC"/>
    <w:rPr>
      <w:rFonts w:ascii="Wingdings" w:hAnsi="Wingdings"/>
      <w:color w:val="36A6E8"/>
      <w:position w:val="-4"/>
      <w:sz w:val="28"/>
      <w:szCs w:val="28"/>
    </w:rPr>
  </w:style>
  <w:style w:type="character" w:customStyle="1" w:styleId="af7">
    <w:name w:val="אייקון מערכות מידע תו"/>
    <w:basedOn w:val="Char"/>
    <w:link w:val="af6"/>
    <w:uiPriority w:val="99"/>
    <w:locked/>
    <w:rsid w:val="001225BC"/>
    <w:rPr>
      <w:rFonts w:ascii="Wingdings" w:hAnsi="Wingdings" w:cs="Arial"/>
      <w:color w:val="36A6E8"/>
      <w:position w:val="-4"/>
      <w:sz w:val="28"/>
      <w:szCs w:val="28"/>
      <w:lang w:val="en-US" w:eastAsia="en-US" w:bidi="he-IL"/>
    </w:rPr>
  </w:style>
  <w:style w:type="paragraph" w:customStyle="1" w:styleId="CharChar0">
    <w:name w:val="אייקון אסור לעשות תו Char Char"/>
    <w:basedOn w:val="a0"/>
    <w:link w:val="CharCharChar"/>
    <w:uiPriority w:val="99"/>
    <w:rsid w:val="001225BC"/>
    <w:rPr>
      <w:rFonts w:ascii="Wingdings" w:hAnsi="Wingdings"/>
      <w:color w:val="A81229"/>
      <w:position w:val="-4"/>
      <w:sz w:val="28"/>
      <w:szCs w:val="28"/>
    </w:rPr>
  </w:style>
  <w:style w:type="character" w:customStyle="1" w:styleId="CharCharChar">
    <w:name w:val="אייקון אסור לעשות תו Char Char Char"/>
    <w:basedOn w:val="Char"/>
    <w:link w:val="CharChar0"/>
    <w:uiPriority w:val="99"/>
    <w:locked/>
    <w:rsid w:val="001225BC"/>
    <w:rPr>
      <w:rFonts w:ascii="Wingdings" w:hAnsi="Wingdings" w:cs="Arial"/>
      <w:color w:val="A81229"/>
      <w:position w:val="-4"/>
      <w:sz w:val="28"/>
      <w:szCs w:val="28"/>
      <w:lang w:val="en-US" w:eastAsia="en-US" w:bidi="he-IL"/>
    </w:rPr>
  </w:style>
  <w:style w:type="paragraph" w:styleId="af8">
    <w:name w:val="footnote text"/>
    <w:basedOn w:val="a2"/>
    <w:link w:val="af9"/>
    <w:uiPriority w:val="99"/>
    <w:semiHidden/>
    <w:rsid w:val="008503D3"/>
    <w:rPr>
      <w:sz w:val="20"/>
      <w:szCs w:val="20"/>
    </w:rPr>
  </w:style>
  <w:style w:type="character" w:customStyle="1" w:styleId="af9">
    <w:name w:val="טקסט הערת שוליים תו"/>
    <w:basedOn w:val="a3"/>
    <w:link w:val="af8"/>
    <w:uiPriority w:val="99"/>
    <w:semiHidden/>
    <w:locked/>
    <w:rsid w:val="001D543D"/>
    <w:rPr>
      <w:rFonts w:cs="Times New Roman"/>
      <w:sz w:val="20"/>
      <w:szCs w:val="20"/>
    </w:rPr>
  </w:style>
  <w:style w:type="character" w:styleId="afa">
    <w:name w:val="footnote reference"/>
    <w:basedOn w:val="a3"/>
    <w:uiPriority w:val="99"/>
    <w:semiHidden/>
    <w:rsid w:val="008503D3"/>
    <w:rPr>
      <w:rFonts w:cs="Times New Roman"/>
      <w:vertAlign w:val="superscript"/>
    </w:rPr>
  </w:style>
  <w:style w:type="paragraph" w:styleId="afb">
    <w:name w:val="Balloon Text"/>
    <w:basedOn w:val="a2"/>
    <w:link w:val="afc"/>
    <w:uiPriority w:val="99"/>
    <w:semiHidden/>
    <w:rsid w:val="00654C58"/>
    <w:rPr>
      <w:rFonts w:ascii="Tahoma" w:hAnsi="Tahoma" w:cs="Tahoma"/>
      <w:sz w:val="16"/>
      <w:szCs w:val="16"/>
    </w:rPr>
  </w:style>
  <w:style w:type="character" w:customStyle="1" w:styleId="afc">
    <w:name w:val="טקסט בלונים תו"/>
    <w:basedOn w:val="a3"/>
    <w:link w:val="afb"/>
    <w:uiPriority w:val="99"/>
    <w:semiHidden/>
    <w:locked/>
    <w:rsid w:val="001D543D"/>
    <w:rPr>
      <w:rFonts w:cs="Times New Roman"/>
      <w:sz w:val="2"/>
    </w:rPr>
  </w:style>
  <w:style w:type="paragraph" w:customStyle="1" w:styleId="211111">
    <w:name w:val="תת סעיף2 1.1.1.1.1"/>
    <w:basedOn w:val="1"/>
    <w:uiPriority w:val="99"/>
    <w:rsid w:val="00912909"/>
    <w:pPr>
      <w:numPr>
        <w:ilvl w:val="4"/>
      </w:numPr>
    </w:pPr>
  </w:style>
  <w:style w:type="character" w:styleId="afd">
    <w:name w:val="annotation reference"/>
    <w:basedOn w:val="a3"/>
    <w:uiPriority w:val="99"/>
    <w:semiHidden/>
    <w:rsid w:val="00FB7245"/>
    <w:rPr>
      <w:rFonts w:cs="Times New Roman"/>
      <w:sz w:val="16"/>
      <w:szCs w:val="16"/>
    </w:rPr>
  </w:style>
  <w:style w:type="paragraph" w:styleId="afe">
    <w:name w:val="annotation text"/>
    <w:basedOn w:val="a2"/>
    <w:link w:val="aff"/>
    <w:uiPriority w:val="99"/>
    <w:semiHidden/>
    <w:rsid w:val="00FB7245"/>
    <w:rPr>
      <w:sz w:val="20"/>
      <w:szCs w:val="20"/>
    </w:rPr>
  </w:style>
  <w:style w:type="character" w:customStyle="1" w:styleId="aff">
    <w:name w:val="טקסט הערה תו"/>
    <w:basedOn w:val="a3"/>
    <w:link w:val="afe"/>
    <w:uiPriority w:val="99"/>
    <w:semiHidden/>
    <w:locked/>
    <w:rsid w:val="001D543D"/>
    <w:rPr>
      <w:rFonts w:cs="Times New Roman"/>
      <w:sz w:val="20"/>
      <w:szCs w:val="20"/>
    </w:rPr>
  </w:style>
  <w:style w:type="paragraph" w:styleId="aff0">
    <w:name w:val="annotation subject"/>
    <w:basedOn w:val="afe"/>
    <w:next w:val="afe"/>
    <w:link w:val="aff1"/>
    <w:uiPriority w:val="99"/>
    <w:semiHidden/>
    <w:rsid w:val="00FB7245"/>
    <w:rPr>
      <w:b/>
      <w:bCs/>
    </w:rPr>
  </w:style>
  <w:style w:type="character" w:customStyle="1" w:styleId="aff1">
    <w:name w:val="נושא הערה תו"/>
    <w:basedOn w:val="aff"/>
    <w:link w:val="aff0"/>
    <w:uiPriority w:val="99"/>
    <w:semiHidden/>
    <w:locked/>
    <w:rsid w:val="001D543D"/>
    <w:rPr>
      <w:rFonts w:cs="Times New Roman"/>
      <w:b/>
      <w:bCs/>
      <w:sz w:val="20"/>
      <w:szCs w:val="20"/>
    </w:rPr>
  </w:style>
  <w:style w:type="character" w:styleId="FollowedHyperlink">
    <w:name w:val="FollowedHyperlink"/>
    <w:basedOn w:val="a3"/>
    <w:uiPriority w:val="99"/>
    <w:rsid w:val="00AA0ECE"/>
    <w:rPr>
      <w:rFonts w:cs="Times New Roman"/>
      <w:color w:val="800080"/>
      <w:u w:val="single"/>
    </w:rPr>
  </w:style>
  <w:style w:type="paragraph" w:styleId="aff2">
    <w:name w:val="Plain Text"/>
    <w:basedOn w:val="a2"/>
    <w:link w:val="aff3"/>
    <w:uiPriority w:val="99"/>
    <w:rsid w:val="00F45158"/>
    <w:rPr>
      <w:rFonts w:ascii="Courier New" w:hAnsi="Courier New" w:cs="Courier New"/>
      <w:sz w:val="20"/>
      <w:szCs w:val="20"/>
    </w:rPr>
  </w:style>
  <w:style w:type="character" w:customStyle="1" w:styleId="aff3">
    <w:name w:val="טקסט רגיל תו"/>
    <w:basedOn w:val="a3"/>
    <w:link w:val="aff2"/>
    <w:uiPriority w:val="99"/>
    <w:semiHidden/>
    <w:locked/>
    <w:rsid w:val="001D543D"/>
    <w:rPr>
      <w:rFonts w:ascii="Courier New" w:hAnsi="Courier New" w:cs="Courier New"/>
      <w:sz w:val="20"/>
      <w:szCs w:val="20"/>
    </w:rPr>
  </w:style>
  <w:style w:type="paragraph" w:styleId="aff4">
    <w:name w:val="Document Map"/>
    <w:basedOn w:val="a2"/>
    <w:link w:val="aff5"/>
    <w:uiPriority w:val="99"/>
    <w:semiHidden/>
    <w:rsid w:val="003F1FC3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f5">
    <w:name w:val="מפת מסמך תו"/>
    <w:basedOn w:val="a3"/>
    <w:link w:val="aff4"/>
    <w:uiPriority w:val="99"/>
    <w:semiHidden/>
    <w:rsid w:val="00C81203"/>
    <w:rPr>
      <w:sz w:val="0"/>
      <w:sz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6499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onit\Application%20Data\Microsoft\Templates\Template-MOF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Template-MOF.dot</Template>
  <TotalTime>0</TotalTime>
  <Pages>2</Pages>
  <Words>238</Words>
  <Characters>1195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שם ההוראה</vt:lpstr>
    </vt:vector>
  </TitlesOfParts>
  <Company>kg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שם ההוראה</dc:title>
  <dc:creator>ronit</dc:creator>
  <cp:lastModifiedBy>מלי מנחם דרור</cp:lastModifiedBy>
  <cp:revision>2</cp:revision>
  <cp:lastPrinted>2011-11-06T09:43:00Z</cp:lastPrinted>
  <dcterms:created xsi:type="dcterms:W3CDTF">2013-10-09T10:35:00Z</dcterms:created>
  <dcterms:modified xsi:type="dcterms:W3CDTF">2013-10-09T10:35:00Z</dcterms:modified>
</cp:coreProperties>
</file>